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FEE4B" w14:textId="2971917F" w:rsidR="003D0A5B" w:rsidRPr="004B02E7" w:rsidRDefault="006F2B02" w:rsidP="006201FF">
      <w:bookmarkStart w:id="0" w:name="_Toc217895685"/>
      <w:bookmarkStart w:id="1" w:name="_Toc229654696"/>
      <w:bookmarkStart w:id="2" w:name="_Hlk233029073"/>
      <w:r w:rsidRPr="006F2B02">
        <w:t>Environmental Assessment Outline</w:t>
      </w:r>
      <w:bookmarkEnd w:id="0"/>
      <w:bookmarkEnd w:id="1"/>
    </w:p>
    <w:bookmarkEnd w:id="2"/>
    <w:p w14:paraId="7BDB5B8C" w14:textId="234D0449" w:rsidR="006F2B02" w:rsidRDefault="006F2B02" w:rsidP="006F2B02">
      <w:r>
        <w:t>Use this outline to prepare an Environmental Assessment (EA) for projects for which an EA is prepared for Texas Department of Transportation’s (TxDOT) approval under TxDOT’s rules or under the N</w:t>
      </w:r>
      <w:r w:rsidR="005414A4">
        <w:t>ational Environmental Policy Act (N</w:t>
      </w:r>
      <w:r>
        <w:t>EPA</w:t>
      </w:r>
      <w:r w:rsidR="005414A4">
        <w:t>)</w:t>
      </w:r>
      <w:r>
        <w:t xml:space="preserve"> Assignment Memorandum of Understanding (MOU) with the Federal Highway Administration (FHWA).</w:t>
      </w:r>
    </w:p>
    <w:p w14:paraId="2954159A" w14:textId="77777777" w:rsidR="006F2B02" w:rsidRDefault="006F2B02" w:rsidP="006F2B02">
      <w:r>
        <w:t>Cover Sheet</w:t>
      </w:r>
    </w:p>
    <w:p w14:paraId="19CD85A5" w14:textId="77777777" w:rsidR="006F2B02" w:rsidRDefault="006F2B02" w:rsidP="006F2B02">
      <w:r>
        <w:t>Contents</w:t>
      </w:r>
    </w:p>
    <w:p w14:paraId="51C57F26" w14:textId="1DCAF717" w:rsidR="006F2B02" w:rsidRDefault="006F2B02" w:rsidP="006F2B02">
      <w:r>
        <w:t>Abbreviations and acronyms</w:t>
      </w:r>
    </w:p>
    <w:p w14:paraId="226C502C" w14:textId="7BDA5BDA" w:rsidR="006F2B02" w:rsidRDefault="006F2B02" w:rsidP="006201FF">
      <w:pPr>
        <w:pStyle w:val="Heading2"/>
        <w:pageBreakBefore/>
      </w:pPr>
      <w:bookmarkStart w:id="3" w:name="_Toc217895686"/>
      <w:bookmarkStart w:id="4" w:name="_Toc229654697"/>
      <w:r>
        <w:lastRenderedPageBreak/>
        <w:t>1.0 Introduction</w:t>
      </w:r>
    </w:p>
    <w:p w14:paraId="304C7CF4" w14:textId="77777777" w:rsidR="006F2B02" w:rsidRDefault="006F2B02" w:rsidP="006F2B02">
      <w:pPr>
        <w:pStyle w:val="Heading2"/>
      </w:pPr>
      <w:r>
        <w:t>2.0 Project Description</w:t>
      </w:r>
    </w:p>
    <w:p w14:paraId="016275BC" w14:textId="77777777" w:rsidR="006F2B02" w:rsidRDefault="006F2B02" w:rsidP="006F2B02">
      <w:pPr>
        <w:pStyle w:val="Heading3"/>
        <w:rPr>
          <w:rFonts w:hint="eastAsia"/>
        </w:rPr>
      </w:pPr>
      <w:r>
        <w:t>2.1 Existing Facility</w:t>
      </w:r>
    </w:p>
    <w:p w14:paraId="394B5FA6" w14:textId="77777777" w:rsidR="006F2B02" w:rsidRDefault="006F2B02" w:rsidP="006F2B02">
      <w:pPr>
        <w:pStyle w:val="Heading3"/>
        <w:rPr>
          <w:rFonts w:hint="eastAsia"/>
        </w:rPr>
      </w:pPr>
      <w:r>
        <w:t>2.2 Proposed Facility</w:t>
      </w:r>
    </w:p>
    <w:p w14:paraId="1BA13F8C" w14:textId="77777777" w:rsidR="006F2B02" w:rsidRDefault="006F2B02" w:rsidP="006F2B02">
      <w:pPr>
        <w:pStyle w:val="Heading3"/>
        <w:rPr>
          <w:rFonts w:hint="eastAsia"/>
        </w:rPr>
      </w:pPr>
      <w:r>
        <w:t>2.3 Logical Termini and Independent Utility</w:t>
      </w:r>
    </w:p>
    <w:p w14:paraId="140F8D71" w14:textId="77777777" w:rsidR="006F2B02" w:rsidRDefault="006F2B02" w:rsidP="006F2B02">
      <w:pPr>
        <w:pStyle w:val="Heading3"/>
        <w:rPr>
          <w:rFonts w:hint="eastAsia"/>
        </w:rPr>
      </w:pPr>
      <w:r>
        <w:t>2.4 Planning Consistency</w:t>
      </w:r>
    </w:p>
    <w:p w14:paraId="33B1E8A4" w14:textId="77777777" w:rsidR="006F2B02" w:rsidRDefault="006F2B02" w:rsidP="006F2B02">
      <w:pPr>
        <w:pStyle w:val="Heading2"/>
      </w:pPr>
      <w:r>
        <w:t>3.0 Purpose and Need</w:t>
      </w:r>
    </w:p>
    <w:p w14:paraId="4B36A515" w14:textId="77777777" w:rsidR="006F2B02" w:rsidRDefault="006F2B02" w:rsidP="006F2B02">
      <w:pPr>
        <w:pStyle w:val="Heading3"/>
        <w:rPr>
          <w:rFonts w:hint="eastAsia"/>
        </w:rPr>
      </w:pPr>
      <w:r>
        <w:t>3.1 Need</w:t>
      </w:r>
    </w:p>
    <w:p w14:paraId="0A67F7BD" w14:textId="77777777" w:rsidR="006F2B02" w:rsidRDefault="006F2B02" w:rsidP="006F2B02">
      <w:pPr>
        <w:pStyle w:val="Heading3"/>
        <w:rPr>
          <w:rFonts w:hint="eastAsia"/>
        </w:rPr>
      </w:pPr>
      <w:r>
        <w:t>3.2 Supporting Facts or Data</w:t>
      </w:r>
    </w:p>
    <w:p w14:paraId="5197D0B8" w14:textId="77777777" w:rsidR="006F2B02" w:rsidRDefault="006F2B02" w:rsidP="006F2B02">
      <w:pPr>
        <w:pStyle w:val="Heading3"/>
        <w:rPr>
          <w:rFonts w:hint="eastAsia"/>
        </w:rPr>
      </w:pPr>
      <w:r>
        <w:t>3.3 Purpose</w:t>
      </w:r>
    </w:p>
    <w:p w14:paraId="482F127D" w14:textId="77777777" w:rsidR="006F2B02" w:rsidRDefault="006F2B02" w:rsidP="006F2B02">
      <w:pPr>
        <w:pStyle w:val="Heading2"/>
      </w:pPr>
      <w:r>
        <w:t>4.0 Alternatives</w:t>
      </w:r>
    </w:p>
    <w:p w14:paraId="50E5119D" w14:textId="77777777" w:rsidR="006F2B02" w:rsidRDefault="006F2B02" w:rsidP="006F2B02">
      <w:pPr>
        <w:pStyle w:val="Heading3"/>
        <w:rPr>
          <w:rFonts w:hint="eastAsia"/>
        </w:rPr>
      </w:pPr>
      <w:r>
        <w:t>4.1 Build Alternative(s)</w:t>
      </w:r>
    </w:p>
    <w:p w14:paraId="7EE18375" w14:textId="77777777" w:rsidR="006F2B02" w:rsidRDefault="006F2B02" w:rsidP="006F2B02">
      <w:pPr>
        <w:pStyle w:val="Heading3"/>
        <w:rPr>
          <w:rFonts w:hint="eastAsia"/>
        </w:rPr>
      </w:pPr>
      <w:r>
        <w:t>4.2 No-Build Alternative</w:t>
      </w:r>
    </w:p>
    <w:p w14:paraId="2C7D0E06" w14:textId="77777777" w:rsidR="006F2B02" w:rsidRDefault="006F2B02" w:rsidP="006F2B02">
      <w:pPr>
        <w:pStyle w:val="Heading3"/>
        <w:rPr>
          <w:rFonts w:hint="eastAsia"/>
        </w:rPr>
      </w:pPr>
      <w:r>
        <w:t>4.3 Preliminary Alternatives Considered but Eliminated from Further Consideration</w:t>
      </w:r>
    </w:p>
    <w:p w14:paraId="548FD305" w14:textId="77777777" w:rsidR="006F2B02" w:rsidRDefault="006F2B02" w:rsidP="006F2B02">
      <w:pPr>
        <w:pStyle w:val="Heading2"/>
      </w:pPr>
      <w:r>
        <w:t>5.0 Affected Environment and Environmental Consequences</w:t>
      </w:r>
    </w:p>
    <w:p w14:paraId="2C9F54AA" w14:textId="77777777" w:rsidR="006F2B02" w:rsidRDefault="006F2B02" w:rsidP="006F2B02">
      <w:pPr>
        <w:pStyle w:val="Heading3"/>
        <w:rPr>
          <w:rFonts w:hint="eastAsia"/>
        </w:rPr>
      </w:pPr>
      <w:r>
        <w:t>5.1 Right-of-Way Property Acquisition</w:t>
      </w:r>
    </w:p>
    <w:p w14:paraId="777FBC2C" w14:textId="77777777" w:rsidR="006F2B02" w:rsidRDefault="006F2B02" w:rsidP="006F2B02">
      <w:pPr>
        <w:pStyle w:val="Heading3"/>
        <w:rPr>
          <w:rFonts w:hint="eastAsia"/>
        </w:rPr>
      </w:pPr>
      <w:r>
        <w:t>5.2 Land Use</w:t>
      </w:r>
    </w:p>
    <w:p w14:paraId="7A62C995" w14:textId="77777777" w:rsidR="006F2B02" w:rsidRDefault="006F2B02" w:rsidP="006F2B02">
      <w:pPr>
        <w:pStyle w:val="Heading3"/>
        <w:rPr>
          <w:rFonts w:hint="eastAsia"/>
        </w:rPr>
      </w:pPr>
      <w:r>
        <w:t>5.3 Farmlands</w:t>
      </w:r>
    </w:p>
    <w:p w14:paraId="3ADC6505" w14:textId="77777777" w:rsidR="006F2B02" w:rsidRDefault="006F2B02" w:rsidP="006F2B02">
      <w:pPr>
        <w:pStyle w:val="Heading3"/>
        <w:rPr>
          <w:rFonts w:hint="eastAsia"/>
        </w:rPr>
      </w:pPr>
      <w:r>
        <w:lastRenderedPageBreak/>
        <w:t>5.4 Utility Relocation</w:t>
      </w:r>
    </w:p>
    <w:p w14:paraId="341C4F74" w14:textId="77777777" w:rsidR="006F2B02" w:rsidRDefault="006F2B02" w:rsidP="006F2B02">
      <w:pPr>
        <w:pStyle w:val="Heading3"/>
        <w:rPr>
          <w:rFonts w:hint="eastAsia"/>
        </w:rPr>
      </w:pPr>
      <w:r>
        <w:t>5.5 Community Impacts</w:t>
      </w:r>
    </w:p>
    <w:p w14:paraId="3D20D86D" w14:textId="77777777" w:rsidR="006F2B02" w:rsidRDefault="006F2B02" w:rsidP="006F2B02">
      <w:pPr>
        <w:pStyle w:val="Heading4"/>
      </w:pPr>
      <w:r>
        <w:t>5.5.1 Community Study Area</w:t>
      </w:r>
    </w:p>
    <w:p w14:paraId="301BABC9" w14:textId="77777777" w:rsidR="006F2B02" w:rsidRDefault="006F2B02" w:rsidP="006F2B02">
      <w:pPr>
        <w:pStyle w:val="Heading4"/>
      </w:pPr>
      <w:r>
        <w:t>5.5.2 Displacements</w:t>
      </w:r>
    </w:p>
    <w:p w14:paraId="3099FDDC" w14:textId="77777777" w:rsidR="006F2B02" w:rsidRDefault="006F2B02" w:rsidP="006F2B02">
      <w:pPr>
        <w:pStyle w:val="Heading4"/>
      </w:pPr>
      <w:r>
        <w:t>5.5.3 Access and Travel Patterns</w:t>
      </w:r>
    </w:p>
    <w:p w14:paraId="1EACB179" w14:textId="77777777" w:rsidR="006F2B02" w:rsidRDefault="006F2B02" w:rsidP="006F2B02">
      <w:pPr>
        <w:pStyle w:val="Heading4"/>
      </w:pPr>
      <w:r>
        <w:t>5.5.4 Community Cohesion</w:t>
      </w:r>
    </w:p>
    <w:p w14:paraId="62212C8C" w14:textId="77777777" w:rsidR="006F2B02" w:rsidRDefault="006F2B02" w:rsidP="006F2B02">
      <w:pPr>
        <w:pStyle w:val="Heading4"/>
      </w:pPr>
      <w:r>
        <w:t>5.5.5 Limited English Proficiency</w:t>
      </w:r>
    </w:p>
    <w:p w14:paraId="2DB6DC8A" w14:textId="77777777" w:rsidR="006F2B02" w:rsidRDefault="006F2B02" w:rsidP="006F2B02">
      <w:pPr>
        <w:pStyle w:val="Heading3"/>
        <w:rPr>
          <w:rFonts w:hint="eastAsia"/>
        </w:rPr>
      </w:pPr>
      <w:r>
        <w:t>5.6 Visual and Aesthetic Impacts</w:t>
      </w:r>
    </w:p>
    <w:p w14:paraId="5B376044" w14:textId="77777777" w:rsidR="006F2B02" w:rsidRDefault="006F2B02" w:rsidP="006F2B02">
      <w:pPr>
        <w:pStyle w:val="Heading3"/>
        <w:rPr>
          <w:rFonts w:hint="eastAsia"/>
        </w:rPr>
      </w:pPr>
      <w:r>
        <w:t>5.7 Cultural Resources</w:t>
      </w:r>
    </w:p>
    <w:p w14:paraId="7674EB23" w14:textId="77777777" w:rsidR="006F2B02" w:rsidRDefault="006F2B02" w:rsidP="006F2B02">
      <w:pPr>
        <w:pStyle w:val="Heading4"/>
      </w:pPr>
      <w:r>
        <w:t>5.7.1 Archeology</w:t>
      </w:r>
    </w:p>
    <w:p w14:paraId="7E6DA721" w14:textId="77777777" w:rsidR="006F2B02" w:rsidRDefault="006F2B02" w:rsidP="006F2B02">
      <w:pPr>
        <w:pStyle w:val="Heading4"/>
      </w:pPr>
      <w:r>
        <w:t>5.7.2 Historic Properties</w:t>
      </w:r>
    </w:p>
    <w:p w14:paraId="4FB1A249" w14:textId="77777777" w:rsidR="006F2B02" w:rsidRDefault="006F2B02" w:rsidP="006F2B02">
      <w:pPr>
        <w:pStyle w:val="Heading3"/>
        <w:rPr>
          <w:rFonts w:hint="eastAsia"/>
        </w:rPr>
      </w:pPr>
      <w:r>
        <w:t>5.8 Protected Lands</w:t>
      </w:r>
    </w:p>
    <w:p w14:paraId="6CABA9C0" w14:textId="77777777" w:rsidR="006F2B02" w:rsidRDefault="006F2B02" w:rsidP="006F2B02">
      <w:pPr>
        <w:pStyle w:val="Heading3"/>
        <w:rPr>
          <w:rFonts w:hint="eastAsia"/>
        </w:rPr>
      </w:pPr>
      <w:r>
        <w:t>5.9 Water Resources</w:t>
      </w:r>
    </w:p>
    <w:p w14:paraId="109C25C9" w14:textId="77777777" w:rsidR="006F2B02" w:rsidRDefault="006F2B02" w:rsidP="006F2B02">
      <w:pPr>
        <w:pStyle w:val="Heading4"/>
      </w:pPr>
      <w:r>
        <w:t>5.9.1 Clean Water Act Section 404</w:t>
      </w:r>
    </w:p>
    <w:p w14:paraId="51624D63" w14:textId="77777777" w:rsidR="006F2B02" w:rsidRDefault="006F2B02" w:rsidP="006F2B02">
      <w:pPr>
        <w:pStyle w:val="Heading4"/>
      </w:pPr>
      <w:r>
        <w:t>5.9.2 Clean Water Act Section 401</w:t>
      </w:r>
    </w:p>
    <w:p w14:paraId="433F9FBD" w14:textId="77777777" w:rsidR="006F2B02" w:rsidRDefault="006F2B02" w:rsidP="006F2B02">
      <w:pPr>
        <w:pStyle w:val="Heading4"/>
      </w:pPr>
      <w:r>
        <w:t>5.9.3 Executive Order 11990 Wetlands</w:t>
      </w:r>
    </w:p>
    <w:p w14:paraId="7ADFE827" w14:textId="77777777" w:rsidR="006F2B02" w:rsidRDefault="006F2B02" w:rsidP="006F2B02">
      <w:pPr>
        <w:pStyle w:val="Heading4"/>
      </w:pPr>
      <w:r>
        <w:t>5.9.4 Rivers and Harbors Act</w:t>
      </w:r>
    </w:p>
    <w:p w14:paraId="7ADA1FD8" w14:textId="77777777" w:rsidR="006F2B02" w:rsidRDefault="006F2B02" w:rsidP="006F2B02">
      <w:pPr>
        <w:pStyle w:val="Heading4"/>
      </w:pPr>
      <w:r>
        <w:t>5.9.5 Clean Water Act Section 303(d)</w:t>
      </w:r>
    </w:p>
    <w:p w14:paraId="1D048F17" w14:textId="77777777" w:rsidR="006F2B02" w:rsidRDefault="006F2B02" w:rsidP="006F2B02">
      <w:pPr>
        <w:pStyle w:val="Heading4"/>
      </w:pPr>
      <w:r>
        <w:t>5.9.6 Clean Water Act Section 402</w:t>
      </w:r>
    </w:p>
    <w:p w14:paraId="52F2354E" w14:textId="77777777" w:rsidR="006F2B02" w:rsidRDefault="006F2B02" w:rsidP="006F2B02">
      <w:pPr>
        <w:pStyle w:val="Heading4"/>
      </w:pPr>
      <w:r>
        <w:t>5.9.7 Floodplains</w:t>
      </w:r>
    </w:p>
    <w:p w14:paraId="30F3C3E8" w14:textId="77777777" w:rsidR="006F2B02" w:rsidRDefault="006F2B02" w:rsidP="006F2B02">
      <w:pPr>
        <w:pStyle w:val="Heading4"/>
      </w:pPr>
      <w:r>
        <w:t>5.9.8 Wild and Scenic Rivers</w:t>
      </w:r>
    </w:p>
    <w:p w14:paraId="12AF7B91" w14:textId="77777777" w:rsidR="006F2B02" w:rsidRDefault="006F2B02" w:rsidP="006F2B02">
      <w:pPr>
        <w:pStyle w:val="Heading4"/>
      </w:pPr>
      <w:r>
        <w:t>5.9.9 Coastal Barrier Resources</w:t>
      </w:r>
    </w:p>
    <w:p w14:paraId="71242CCF" w14:textId="77777777" w:rsidR="006F2B02" w:rsidRDefault="006F2B02" w:rsidP="006F2B02">
      <w:pPr>
        <w:pStyle w:val="Heading4"/>
      </w:pPr>
      <w:r>
        <w:lastRenderedPageBreak/>
        <w:t>5.9.10 Coastal Zone Management</w:t>
      </w:r>
    </w:p>
    <w:p w14:paraId="13D7F7D0" w14:textId="77777777" w:rsidR="006F2B02" w:rsidRDefault="006F2B02" w:rsidP="006F2B02">
      <w:pPr>
        <w:pStyle w:val="Heading4"/>
      </w:pPr>
      <w:r>
        <w:t>5.9.11 Edwards Aquifer</w:t>
      </w:r>
    </w:p>
    <w:p w14:paraId="5F4AAEB8" w14:textId="77777777" w:rsidR="006F2B02" w:rsidRDefault="006F2B02" w:rsidP="006F2B02">
      <w:pPr>
        <w:pStyle w:val="Heading4"/>
      </w:pPr>
      <w:r>
        <w:t>5.9.12 International Boundary and Water Commission</w:t>
      </w:r>
    </w:p>
    <w:p w14:paraId="4F1D9F9C" w14:textId="77777777" w:rsidR="006F2B02" w:rsidRDefault="006F2B02" w:rsidP="006F2B02">
      <w:pPr>
        <w:pStyle w:val="Heading4"/>
      </w:pPr>
      <w:r>
        <w:t>5.9.13 Drinking Water Systems</w:t>
      </w:r>
    </w:p>
    <w:p w14:paraId="3E810A8D" w14:textId="77777777" w:rsidR="006F2B02" w:rsidRDefault="006F2B02" w:rsidP="006F2B02">
      <w:pPr>
        <w:pStyle w:val="Heading3"/>
        <w:rPr>
          <w:rFonts w:hint="eastAsia"/>
        </w:rPr>
      </w:pPr>
      <w:r>
        <w:t>5.10 Biological Resources</w:t>
      </w:r>
    </w:p>
    <w:p w14:paraId="777E85C2" w14:textId="77777777" w:rsidR="006F2B02" w:rsidRDefault="006F2B02" w:rsidP="006F2B02">
      <w:pPr>
        <w:pStyle w:val="Heading4"/>
      </w:pPr>
      <w:r>
        <w:t>5.10.1 Impacts to Vegetation</w:t>
      </w:r>
    </w:p>
    <w:p w14:paraId="4BDE48B4" w14:textId="77777777" w:rsidR="006F2B02" w:rsidRDefault="006F2B02" w:rsidP="006F2B02">
      <w:pPr>
        <w:pStyle w:val="Heading4"/>
      </w:pPr>
      <w:r>
        <w:t>5.10.2 Executive Orders 13112 and 13751 on Invasive Species</w:t>
      </w:r>
    </w:p>
    <w:p w14:paraId="29980A84" w14:textId="77777777" w:rsidR="006F2B02" w:rsidRDefault="006F2B02" w:rsidP="006F2B02">
      <w:pPr>
        <w:pStyle w:val="Heading4"/>
      </w:pPr>
      <w:r>
        <w:t>5.10.3 Executive Memorandum on Environmentally and Economically Beneficial Landscaping</w:t>
      </w:r>
    </w:p>
    <w:p w14:paraId="48D83DB9" w14:textId="77777777" w:rsidR="006F2B02" w:rsidRDefault="006F2B02" w:rsidP="006F2B02">
      <w:pPr>
        <w:pStyle w:val="Heading4"/>
      </w:pPr>
      <w:r>
        <w:t>5.10.4 Impacts to Wildlife</w:t>
      </w:r>
    </w:p>
    <w:p w14:paraId="2AC4BEE5" w14:textId="77777777" w:rsidR="006F2B02" w:rsidRDefault="006F2B02" w:rsidP="006F2B02">
      <w:pPr>
        <w:pStyle w:val="Heading4"/>
      </w:pPr>
      <w:r>
        <w:t>5.10.5 Migratory Bird Protections</w:t>
      </w:r>
    </w:p>
    <w:p w14:paraId="58DC251E" w14:textId="77777777" w:rsidR="006F2B02" w:rsidRDefault="006F2B02" w:rsidP="006F2B02">
      <w:pPr>
        <w:pStyle w:val="Heading4"/>
      </w:pPr>
      <w:r>
        <w:t>5.10.6 Fish and Wildlife Coordination Act</w:t>
      </w:r>
    </w:p>
    <w:p w14:paraId="1088C625" w14:textId="77777777" w:rsidR="006F2B02" w:rsidRDefault="006F2B02" w:rsidP="006F2B02">
      <w:pPr>
        <w:pStyle w:val="Heading4"/>
      </w:pPr>
      <w:r>
        <w:t>5.10.7 Bald and Golden Eagle Protection Act of 2007</w:t>
      </w:r>
    </w:p>
    <w:p w14:paraId="6A262F8A" w14:textId="77777777" w:rsidR="006F2B02" w:rsidRDefault="006F2B02" w:rsidP="006F2B02">
      <w:pPr>
        <w:pStyle w:val="Heading4"/>
      </w:pPr>
      <w:r>
        <w:t>5.10.8 Magnuson-Stevens Fishery Conservation Management Act</w:t>
      </w:r>
    </w:p>
    <w:p w14:paraId="55FAA084" w14:textId="77777777" w:rsidR="006F2B02" w:rsidRDefault="006F2B02" w:rsidP="006F2B02">
      <w:pPr>
        <w:pStyle w:val="Heading4"/>
      </w:pPr>
      <w:r>
        <w:t>5.10.9 Marine Mammal Protection Act</w:t>
      </w:r>
    </w:p>
    <w:p w14:paraId="0AECCA90" w14:textId="77777777" w:rsidR="006F2B02" w:rsidRDefault="006F2B02" w:rsidP="006F2B02">
      <w:pPr>
        <w:pStyle w:val="Heading4"/>
      </w:pPr>
      <w:r>
        <w:t>5.10.10 Threatened, Endangered, and Candidate Species</w:t>
      </w:r>
    </w:p>
    <w:p w14:paraId="3923AB4A" w14:textId="77777777" w:rsidR="006F2B02" w:rsidRDefault="006F2B02" w:rsidP="006F2B02">
      <w:pPr>
        <w:pStyle w:val="Heading3"/>
        <w:rPr>
          <w:rFonts w:hint="eastAsia"/>
        </w:rPr>
      </w:pPr>
      <w:r>
        <w:t>5.11 Air Quality</w:t>
      </w:r>
    </w:p>
    <w:p w14:paraId="286EF978" w14:textId="77777777" w:rsidR="006F2B02" w:rsidRDefault="006F2B02" w:rsidP="006F2B02">
      <w:pPr>
        <w:pStyle w:val="Heading3"/>
        <w:rPr>
          <w:rFonts w:hint="eastAsia"/>
        </w:rPr>
      </w:pPr>
      <w:r>
        <w:t>5.12 Hazardous Materials</w:t>
      </w:r>
    </w:p>
    <w:p w14:paraId="4465444A" w14:textId="77777777" w:rsidR="006F2B02" w:rsidRDefault="006F2B02" w:rsidP="006F2B02">
      <w:pPr>
        <w:pStyle w:val="Heading3"/>
        <w:rPr>
          <w:rFonts w:hint="eastAsia"/>
        </w:rPr>
      </w:pPr>
      <w:r>
        <w:t>5.13 Traffic Noise</w:t>
      </w:r>
    </w:p>
    <w:p w14:paraId="7BF9A099" w14:textId="77777777" w:rsidR="006F2B02" w:rsidRDefault="006F2B02" w:rsidP="006F2B02">
      <w:pPr>
        <w:pStyle w:val="Heading3"/>
        <w:rPr>
          <w:rFonts w:hint="eastAsia"/>
        </w:rPr>
      </w:pPr>
      <w:r>
        <w:t>5.14 Construction Phase Impacts</w:t>
      </w:r>
    </w:p>
    <w:p w14:paraId="329305FE" w14:textId="5E91F64B" w:rsidR="006F2B02" w:rsidRDefault="006F2B02" w:rsidP="006F2B02">
      <w:pPr>
        <w:pStyle w:val="Heading3"/>
        <w:rPr>
          <w:rFonts w:hint="eastAsia"/>
        </w:rPr>
      </w:pPr>
      <w:r>
        <w:t>5.15 Greenhouse Gas and Climate Change</w:t>
      </w:r>
      <w:r w:rsidR="00250535">
        <w:rPr>
          <w:rStyle w:val="EndnoteReference"/>
        </w:rPr>
        <w:endnoteReference w:id="1"/>
      </w:r>
      <w:r>
        <w:t xml:space="preserve"> </w:t>
      </w:r>
    </w:p>
    <w:p w14:paraId="4D59B737" w14:textId="77777777" w:rsidR="006F2B02" w:rsidRPr="006F2B02" w:rsidRDefault="006F2B02" w:rsidP="006F2B02">
      <w:pPr>
        <w:pStyle w:val="Heading2"/>
      </w:pPr>
      <w:r w:rsidRPr="006F2B02">
        <w:lastRenderedPageBreak/>
        <w:t>6.0 Agency Coordination</w:t>
      </w:r>
    </w:p>
    <w:p w14:paraId="05D69FF0" w14:textId="77777777" w:rsidR="006F2B02" w:rsidRPr="006F2B02" w:rsidRDefault="006F2B02" w:rsidP="006F2B02">
      <w:pPr>
        <w:pStyle w:val="Heading2"/>
      </w:pPr>
      <w:r w:rsidRPr="006F2B02">
        <w:t xml:space="preserve">7.0 Public Involvement </w:t>
      </w:r>
    </w:p>
    <w:p w14:paraId="15C25D55" w14:textId="77777777" w:rsidR="006F2B02" w:rsidRPr="006F2B02" w:rsidRDefault="006F2B02" w:rsidP="006F2B02">
      <w:pPr>
        <w:pStyle w:val="Heading2"/>
      </w:pPr>
      <w:r w:rsidRPr="006F2B02">
        <w:t>8.0 Post-Environmental Clearance Activities and Design and Construction Commitments</w:t>
      </w:r>
    </w:p>
    <w:p w14:paraId="5C83409F" w14:textId="77777777" w:rsidR="006F2B02" w:rsidRDefault="006F2B02" w:rsidP="006F2B02">
      <w:pPr>
        <w:pStyle w:val="Heading3"/>
        <w:rPr>
          <w:rFonts w:hint="eastAsia"/>
        </w:rPr>
      </w:pPr>
      <w:r>
        <w:t>8.1 Post-Environmental Clearance Activities</w:t>
      </w:r>
    </w:p>
    <w:p w14:paraId="3252FD30" w14:textId="77777777" w:rsidR="006F2B02" w:rsidRDefault="006F2B02" w:rsidP="006F2B02">
      <w:pPr>
        <w:pStyle w:val="Heading3"/>
        <w:rPr>
          <w:rFonts w:hint="eastAsia"/>
        </w:rPr>
      </w:pPr>
      <w:r>
        <w:t>8.2 Design and Construction Commitments</w:t>
      </w:r>
    </w:p>
    <w:p w14:paraId="34C7E3B8" w14:textId="77777777" w:rsidR="006F2B02" w:rsidRDefault="006F2B02" w:rsidP="006F2B02">
      <w:pPr>
        <w:pStyle w:val="Heading2"/>
      </w:pPr>
      <w:r>
        <w:t>9.0 Conclusion</w:t>
      </w:r>
    </w:p>
    <w:p w14:paraId="7377D60B" w14:textId="77777777" w:rsidR="006F2B02" w:rsidRDefault="006F2B02" w:rsidP="006F2B02">
      <w:pPr>
        <w:pStyle w:val="Heading2"/>
      </w:pPr>
      <w:r>
        <w:t>10.0 References</w:t>
      </w:r>
    </w:p>
    <w:p w14:paraId="575B59C8" w14:textId="77777777" w:rsidR="006F2B02" w:rsidRDefault="006F2B02" w:rsidP="006F2B02">
      <w:pPr>
        <w:pStyle w:val="Heading2"/>
      </w:pPr>
      <w:r>
        <w:t>11.0 Appendices</w:t>
      </w:r>
    </w:p>
    <w:p w14:paraId="66903C2C" w14:textId="77777777" w:rsidR="006F2B02" w:rsidRDefault="006F2B02" w:rsidP="006F2B02">
      <w:pPr>
        <w:pStyle w:val="Heading3"/>
        <w:rPr>
          <w:rFonts w:hint="eastAsia"/>
        </w:rPr>
      </w:pPr>
      <w:r>
        <w:t>Appendix A – Project Location Map</w:t>
      </w:r>
    </w:p>
    <w:p w14:paraId="4661611D" w14:textId="77777777" w:rsidR="006F2B02" w:rsidRDefault="006F2B02" w:rsidP="006F2B02">
      <w:pPr>
        <w:pStyle w:val="Heading3"/>
        <w:rPr>
          <w:rFonts w:hint="eastAsia"/>
        </w:rPr>
      </w:pPr>
      <w:r>
        <w:t>Appendix B – Schematics</w:t>
      </w:r>
    </w:p>
    <w:p w14:paraId="20D77C6A" w14:textId="77777777" w:rsidR="006F2B02" w:rsidRDefault="006F2B02" w:rsidP="006F2B02">
      <w:pPr>
        <w:pStyle w:val="Heading3"/>
        <w:rPr>
          <w:rFonts w:hint="eastAsia"/>
        </w:rPr>
      </w:pPr>
      <w:r>
        <w:t>Appendix C – Typical Sections</w:t>
      </w:r>
    </w:p>
    <w:p w14:paraId="05CCB10C" w14:textId="77777777" w:rsidR="006F2B02" w:rsidRDefault="006F2B02" w:rsidP="006F2B02">
      <w:pPr>
        <w:pStyle w:val="Heading3"/>
        <w:rPr>
          <w:rFonts w:hint="eastAsia"/>
        </w:rPr>
      </w:pPr>
      <w:r>
        <w:t>Appendix D – Resource-specific Maps</w:t>
      </w:r>
    </w:p>
    <w:p w14:paraId="18B0D83A" w14:textId="77777777" w:rsidR="006F2B02" w:rsidRDefault="006F2B02" w:rsidP="006F2B02">
      <w:pPr>
        <w:pStyle w:val="Heading3"/>
        <w:rPr>
          <w:rFonts w:hint="eastAsia"/>
        </w:rPr>
      </w:pPr>
      <w:r>
        <w:t>Appendix E – Resource Agency Coordination</w:t>
      </w:r>
    </w:p>
    <w:p w14:paraId="372F077B" w14:textId="15A264A6" w:rsidR="00250535" w:rsidRDefault="006F2B02" w:rsidP="00250535">
      <w:pPr>
        <w:pStyle w:val="Heading3"/>
        <w:rPr>
          <w:rFonts w:hint="eastAsia"/>
        </w:rPr>
      </w:pPr>
      <w:r>
        <w:t>Appendix F – Comment and Response Matrix from the Notice of Availability of Draft E</w:t>
      </w:r>
      <w:r w:rsidR="00BD7A43">
        <w:t>nvironmental Assessment</w:t>
      </w:r>
      <w:r>
        <w:t xml:space="preserve"> or Public Hearing or Notice of Availability of Draft E</w:t>
      </w:r>
      <w:r w:rsidR="00BD7A43">
        <w:t xml:space="preserve">nvironmental </w:t>
      </w:r>
      <w:r>
        <w:t>A</w:t>
      </w:r>
      <w:r w:rsidR="00BD7A43">
        <w:t>ssessment</w:t>
      </w:r>
      <w:r>
        <w:t xml:space="preserve"> or Opportunity for Public Heari</w:t>
      </w:r>
      <w:bookmarkEnd w:id="3"/>
      <w:bookmarkEnd w:id="4"/>
      <w:r w:rsidR="00250535">
        <w:t>ng</w:t>
      </w:r>
    </w:p>
    <w:p w14:paraId="223EDCBE" w14:textId="77777777" w:rsidR="00250535" w:rsidRDefault="00250535" w:rsidP="00250535">
      <w:pPr>
        <w:pStyle w:val="Heading3"/>
        <w:rPr>
          <w:rFonts w:hint="eastAsia"/>
        </w:rPr>
        <w:sectPr w:rsidR="00250535" w:rsidSect="00C15A2C">
          <w:headerReference w:type="default" r:id="rId11"/>
          <w:footerReference w:type="default" r:id="rId12"/>
          <w:headerReference w:type="first" r:id="rId13"/>
          <w:footerReference w:type="first" r:id="rId14"/>
          <w:endnotePr>
            <w:numFmt w:val="decimal"/>
          </w:endnotePr>
          <w:pgSz w:w="12240" w:h="15840"/>
          <w:pgMar w:top="141" w:right="720" w:bottom="1170" w:left="720" w:header="432" w:footer="432" w:gutter="0"/>
          <w:pgNumType w:start="1"/>
          <w:cols w:space="720"/>
          <w:titlePg/>
          <w:docGrid w:linePitch="360"/>
        </w:sectPr>
      </w:pPr>
    </w:p>
    <w:p w14:paraId="0535E2C3" w14:textId="15429A88" w:rsidR="00AC2181" w:rsidRPr="00FF6129" w:rsidRDefault="00AC2181" w:rsidP="006201FF">
      <w:pPr>
        <w:pStyle w:val="Heading2"/>
        <w:pageBreakBefore/>
      </w:pPr>
      <w:r w:rsidRPr="00FF6129">
        <w:lastRenderedPageBreak/>
        <w:t>Revision History</w:t>
      </w:r>
    </w:p>
    <w:p w14:paraId="7F4901F7" w14:textId="11C965AD" w:rsidR="00AC2181" w:rsidRPr="00352687" w:rsidRDefault="00AC2181" w:rsidP="006201FF">
      <w:pPr>
        <w:pStyle w:val="CaptionTable"/>
      </w:pPr>
      <w:bookmarkStart w:id="5" w:name="_Toc229661445"/>
      <w:r w:rsidRPr="00352687">
        <w:t xml:space="preserve">Table </w:t>
      </w:r>
      <w:fldSimple w:instr=" SEQ Table \* ARABIC ">
        <w:r w:rsidR="006F2B02">
          <w:rPr>
            <w:noProof/>
          </w:rPr>
          <w:t>1</w:t>
        </w:r>
      </w:fldSimple>
      <w:r w:rsidRPr="00352687">
        <w:t>. Document revision history</w:t>
      </w:r>
      <w:bookmarkEnd w:id="5"/>
    </w:p>
    <w:tbl>
      <w:tblPr>
        <w:tblStyle w:val="DSTxDOTTable"/>
        <w:tblW w:w="0" w:type="auto"/>
        <w:tblLook w:val="0420" w:firstRow="1" w:lastRow="0" w:firstColumn="0" w:lastColumn="0" w:noHBand="0" w:noVBand="1"/>
        <w:tblCaption w:val="Document revision history"/>
        <w:tblDescription w:val="This table presents the full revision history of the document, organized from the most current to the oldest revision month, with a corresponding description of the changes made."/>
      </w:tblPr>
      <w:tblGrid>
        <w:gridCol w:w="2425"/>
        <w:gridCol w:w="8365"/>
      </w:tblGrid>
      <w:tr w:rsidR="00352687" w14:paraId="2102776D" w14:textId="77777777" w:rsidTr="006201FF">
        <w:trPr>
          <w:cnfStyle w:val="100000000000" w:firstRow="1" w:lastRow="0" w:firstColumn="0" w:lastColumn="0" w:oddVBand="0" w:evenVBand="0" w:oddHBand="0" w:evenHBand="0" w:firstRowFirstColumn="0" w:firstRowLastColumn="0" w:lastRowFirstColumn="0" w:lastRowLastColumn="0"/>
          <w:trHeight w:val="576"/>
        </w:trPr>
        <w:tc>
          <w:tcPr>
            <w:tcW w:w="2425" w:type="dxa"/>
          </w:tcPr>
          <w:p w14:paraId="2EDD6A9A" w14:textId="77777777" w:rsidR="00AC2181" w:rsidRPr="00A07348" w:rsidRDefault="00AC2181" w:rsidP="006201FF">
            <w:pPr>
              <w:keepNext w:val="0"/>
              <w:keepLines w:val="0"/>
            </w:pPr>
            <w:r w:rsidRPr="00A07348">
              <w:t>Effective date (month year)</w:t>
            </w:r>
          </w:p>
        </w:tc>
        <w:tc>
          <w:tcPr>
            <w:tcW w:w="8365" w:type="dxa"/>
          </w:tcPr>
          <w:p w14:paraId="7F4F51CF" w14:textId="77777777" w:rsidR="00AC2181" w:rsidRPr="00A07348" w:rsidRDefault="00AC2181" w:rsidP="006201FF">
            <w:pPr>
              <w:keepNext w:val="0"/>
              <w:keepLines w:val="0"/>
            </w:pPr>
            <w:r w:rsidRPr="00A07348">
              <w:t>Reason for and description of change</w:t>
            </w:r>
          </w:p>
        </w:tc>
      </w:tr>
      <w:tr w:rsidR="00CB5021" w14:paraId="69D09C27" w14:textId="77777777" w:rsidTr="006201FF">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4E7BBC25" w14:textId="58981FC5" w:rsidR="00CB5021" w:rsidRDefault="00CB5021" w:rsidP="006201FF">
            <w:pPr>
              <w:keepNext w:val="0"/>
              <w:keepLines w:val="0"/>
            </w:pPr>
            <w:r>
              <w:t>October 2026</w:t>
            </w:r>
          </w:p>
        </w:tc>
        <w:tc>
          <w:tcPr>
            <w:tcW w:w="8365" w:type="dxa"/>
          </w:tcPr>
          <w:p w14:paraId="0A00E2E3" w14:textId="77777777" w:rsidR="00CB5021" w:rsidRDefault="00CB5021" w:rsidP="006201FF">
            <w:pPr>
              <w:pStyle w:val="ListBullet"/>
              <w:keepNext w:val="0"/>
              <w:keepLines w:val="0"/>
              <w:numPr>
                <w:ilvl w:val="0"/>
                <w:numId w:val="0"/>
              </w:numPr>
              <w:ind w:left="360" w:hanging="360"/>
              <w:rPr>
                <w:rFonts w:asciiTheme="minorHAnsi" w:eastAsiaTheme="minorHAnsi" w:hAnsiTheme="minorHAnsi" w:cstheme="minorBidi"/>
                <w:color w:val="auto"/>
                <w:szCs w:val="20"/>
                <w14:ligatures w14:val="standardContextual"/>
              </w:rPr>
            </w:pPr>
            <w:r>
              <w:rPr>
                <w:rFonts w:asciiTheme="minorHAnsi" w:eastAsiaTheme="minorHAnsi" w:hAnsiTheme="minorHAnsi" w:cstheme="minorBidi"/>
                <w:color w:val="auto"/>
                <w:szCs w:val="20"/>
                <w14:ligatures w14:val="standardContextual"/>
              </w:rPr>
              <w:t>Version 19</w:t>
            </w:r>
          </w:p>
          <w:p w14:paraId="7BEDB89F" w14:textId="51E0F153" w:rsidR="00CB5021" w:rsidRPr="00CB5021" w:rsidRDefault="00970C4B" w:rsidP="00B24ADD">
            <w:pPr>
              <w:pStyle w:val="ListBulletRevisionTable"/>
            </w:pPr>
            <w:r>
              <w:t xml:space="preserve">Changed document number from </w:t>
            </w:r>
            <w:r w:rsidR="00B24ADD">
              <w:t>620-01-ds</w:t>
            </w:r>
            <w:r>
              <w:t xml:space="preserve"> to </w:t>
            </w:r>
            <w:r w:rsidR="00B24ADD">
              <w:t>620-01-tem</w:t>
            </w:r>
          </w:p>
        </w:tc>
      </w:tr>
      <w:tr w:rsidR="00B769F3" w14:paraId="7A71E3A7" w14:textId="77777777" w:rsidTr="006201FF">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76AC4292" w14:textId="1D81A83C" w:rsidR="00B769F3" w:rsidRPr="00D012F9" w:rsidRDefault="00B769F3" w:rsidP="006201FF">
            <w:pPr>
              <w:keepNext w:val="0"/>
              <w:keepLines w:val="0"/>
            </w:pPr>
            <w:r>
              <w:t>February</w:t>
            </w:r>
            <w:r w:rsidRPr="00D63C07">
              <w:t xml:space="preserve"> 2026</w:t>
            </w:r>
          </w:p>
        </w:tc>
        <w:tc>
          <w:tcPr>
            <w:tcW w:w="8365" w:type="dxa"/>
          </w:tcPr>
          <w:p w14:paraId="66839F0E" w14:textId="77777777" w:rsidR="00B769F3" w:rsidRPr="00D012F9" w:rsidRDefault="00B769F3" w:rsidP="006201FF">
            <w:pPr>
              <w:pStyle w:val="ListBullet"/>
              <w:keepNext w:val="0"/>
              <w:keepLines w:val="0"/>
              <w:numPr>
                <w:ilvl w:val="0"/>
                <w:numId w:val="0"/>
              </w:numPr>
              <w:ind w:left="360" w:hanging="360"/>
              <w:rPr>
                <w:rFonts w:asciiTheme="minorHAnsi" w:eastAsiaTheme="minorHAnsi" w:hAnsiTheme="minorHAnsi" w:cstheme="minorBidi"/>
                <w:color w:val="auto"/>
                <w:szCs w:val="20"/>
                <w14:ligatures w14:val="standardContextual"/>
              </w:rPr>
            </w:pPr>
            <w:r w:rsidRPr="00D012F9">
              <w:rPr>
                <w:rFonts w:asciiTheme="minorHAnsi" w:eastAsiaTheme="minorHAnsi" w:hAnsiTheme="minorHAnsi" w:cstheme="minorBidi"/>
                <w:color w:val="auto"/>
                <w:szCs w:val="20"/>
                <w14:ligatures w14:val="standardContextual"/>
              </w:rPr>
              <w:t>Version 18</w:t>
            </w:r>
          </w:p>
          <w:p w14:paraId="3D04C121" w14:textId="59A2A80F" w:rsidR="00D012F9" w:rsidRPr="00D012F9" w:rsidRDefault="00B769F3" w:rsidP="006201FF">
            <w:pPr>
              <w:pStyle w:val="ListBulletRevisionTable"/>
            </w:pPr>
            <w:r w:rsidRPr="00D012F9">
              <w:t>Updated to comply with accessibility and Texas Department of Transportation (TxDOT) branding.</w:t>
            </w:r>
          </w:p>
        </w:tc>
      </w:tr>
      <w:tr w:rsidR="00B769F3" w14:paraId="2CD3C7BF" w14:textId="77777777" w:rsidTr="006201FF">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222B998E" w14:textId="76DCC1DF" w:rsidR="00B769F3" w:rsidRDefault="00B769F3" w:rsidP="006201FF">
            <w:pPr>
              <w:keepNext w:val="0"/>
              <w:keepLines w:val="0"/>
            </w:pPr>
            <w:r>
              <w:t xml:space="preserve">August </w:t>
            </w:r>
            <w:r w:rsidRPr="007F17C6">
              <w:t>2025</w:t>
            </w:r>
          </w:p>
        </w:tc>
        <w:tc>
          <w:tcPr>
            <w:tcW w:w="8365" w:type="dxa"/>
          </w:tcPr>
          <w:p w14:paraId="0E068A3E" w14:textId="77777777" w:rsidR="00B769F3" w:rsidRPr="00D012F9" w:rsidRDefault="00B769F3" w:rsidP="006201FF">
            <w:pPr>
              <w:keepNext w:val="0"/>
              <w:keepLines w:val="0"/>
            </w:pPr>
            <w:r w:rsidRPr="00D012F9">
              <w:t>Version 17</w:t>
            </w:r>
          </w:p>
          <w:p w14:paraId="7DAE8FE9" w14:textId="35DB7D5A" w:rsidR="00D012F9" w:rsidRPr="00D012F9" w:rsidRDefault="00B769F3" w:rsidP="006201FF">
            <w:pPr>
              <w:pStyle w:val="ListBulletRevisionTable"/>
            </w:pPr>
            <w:r w:rsidRPr="00D012F9">
              <w:t>Removed Section 5.14, “Induced Growth,” in recognition of Seven County Infrastructure Supreme Court decision.</w:t>
            </w:r>
          </w:p>
        </w:tc>
      </w:tr>
      <w:tr w:rsidR="00B769F3" w14:paraId="32047DBD" w14:textId="77777777" w:rsidTr="006201FF">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675F94E7" w14:textId="010205DA" w:rsidR="00B769F3" w:rsidRDefault="00B769F3" w:rsidP="006201FF">
            <w:pPr>
              <w:keepNext w:val="0"/>
              <w:keepLines w:val="0"/>
            </w:pPr>
            <w:r>
              <w:t xml:space="preserve">April </w:t>
            </w:r>
            <w:r w:rsidRPr="007F17C6">
              <w:t>2025</w:t>
            </w:r>
          </w:p>
        </w:tc>
        <w:tc>
          <w:tcPr>
            <w:tcW w:w="8365" w:type="dxa"/>
          </w:tcPr>
          <w:p w14:paraId="45A725EE" w14:textId="77777777" w:rsidR="00B769F3" w:rsidRPr="00D012F9" w:rsidRDefault="00B769F3" w:rsidP="006201FF">
            <w:pPr>
              <w:keepNext w:val="0"/>
              <w:keepLines w:val="0"/>
            </w:pPr>
            <w:r w:rsidRPr="00D012F9">
              <w:t>Version 16</w:t>
            </w:r>
          </w:p>
          <w:p w14:paraId="58E05AB4" w14:textId="7A5585AB" w:rsidR="00D012F9" w:rsidRPr="00D012F9" w:rsidRDefault="00B769F3" w:rsidP="006201FF">
            <w:pPr>
              <w:pStyle w:val="ListBulletRevisionTable"/>
            </w:pPr>
            <w:r w:rsidRPr="00D012F9">
              <w:t>Revised to match latest version of EA Handbook</w:t>
            </w:r>
          </w:p>
        </w:tc>
      </w:tr>
      <w:tr w:rsidR="00B769F3" w:rsidRPr="00D012F9" w14:paraId="4E48AA2B" w14:textId="77777777" w:rsidTr="006201FF">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18C6FECD" w14:textId="61DD3C99" w:rsidR="00B769F3" w:rsidRDefault="00B769F3" w:rsidP="006201FF">
            <w:pPr>
              <w:keepNext w:val="0"/>
              <w:keepLines w:val="0"/>
            </w:pPr>
            <w:r>
              <w:t xml:space="preserve">February </w:t>
            </w:r>
            <w:r w:rsidRPr="007F17C6">
              <w:t>2025</w:t>
            </w:r>
          </w:p>
        </w:tc>
        <w:tc>
          <w:tcPr>
            <w:tcW w:w="8365" w:type="dxa"/>
          </w:tcPr>
          <w:p w14:paraId="7F6A9BCF" w14:textId="77777777" w:rsidR="00B769F3" w:rsidRPr="00D012F9" w:rsidRDefault="00B769F3" w:rsidP="006201FF">
            <w:pPr>
              <w:keepNext w:val="0"/>
              <w:keepLines w:val="0"/>
            </w:pPr>
            <w:r w:rsidRPr="00D012F9">
              <w:t>Version 15</w:t>
            </w:r>
          </w:p>
          <w:p w14:paraId="2529C3C9" w14:textId="01B3CF61" w:rsidR="00D012F9" w:rsidRPr="00D012F9" w:rsidRDefault="00B769F3" w:rsidP="006201FF">
            <w:pPr>
              <w:pStyle w:val="ListBulletRevisionTable"/>
            </w:pPr>
            <w:r w:rsidRPr="00594AA2">
              <w:t>Removed environmental justice-related instructions in accordance with Executive Order titled “Ending Illegal Discrimination and Restoring Merit-Based Opportunity” (January 21, 2025).</w:t>
            </w:r>
          </w:p>
        </w:tc>
      </w:tr>
      <w:tr w:rsidR="00B769F3" w:rsidRPr="00D012F9" w14:paraId="269A2EE6" w14:textId="77777777" w:rsidTr="006201FF">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66BF87DF" w14:textId="67BB5C93" w:rsidR="00B769F3" w:rsidRDefault="00B769F3" w:rsidP="006201FF">
            <w:pPr>
              <w:keepNext w:val="0"/>
              <w:keepLines w:val="0"/>
            </w:pPr>
            <w:r>
              <w:lastRenderedPageBreak/>
              <w:t xml:space="preserve">November </w:t>
            </w:r>
            <w:r w:rsidRPr="007F17C6">
              <w:t>2024</w:t>
            </w:r>
          </w:p>
        </w:tc>
        <w:tc>
          <w:tcPr>
            <w:tcW w:w="8365" w:type="dxa"/>
          </w:tcPr>
          <w:p w14:paraId="19DB532A" w14:textId="77777777" w:rsidR="00B769F3" w:rsidRPr="00D012F9" w:rsidRDefault="00B769F3" w:rsidP="006201FF">
            <w:pPr>
              <w:keepNext w:val="0"/>
              <w:keepLines w:val="0"/>
            </w:pPr>
            <w:r w:rsidRPr="00D012F9">
              <w:t>Version 14</w:t>
            </w:r>
          </w:p>
          <w:p w14:paraId="5CCC59B4" w14:textId="0E122AFB" w:rsidR="00B769F3" w:rsidRDefault="00B769F3" w:rsidP="006201FF">
            <w:pPr>
              <w:pStyle w:val="ListBulletRevisionTable"/>
            </w:pPr>
            <w:r w:rsidRPr="00594AA2">
              <w:t xml:space="preserve">Updated Section 5.10.2, “Executive Order 13112 on Invasive Species” to refer to Executive Order 13112 “as amended by Executive Order 13751 on Safeguarding the Nation </w:t>
            </w:r>
            <w:r>
              <w:t>f</w:t>
            </w:r>
            <w:r w:rsidRPr="00594AA2">
              <w:t>rom the Impacts of Invasive Species.”</w:t>
            </w:r>
          </w:p>
        </w:tc>
      </w:tr>
      <w:tr w:rsidR="00B769F3" w:rsidRPr="00D012F9" w14:paraId="76504920" w14:textId="77777777" w:rsidTr="006201FF">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653EFD7F" w14:textId="6A07A5EA" w:rsidR="00B769F3" w:rsidRDefault="00B769F3" w:rsidP="006201FF">
            <w:pPr>
              <w:keepNext w:val="0"/>
              <w:keepLines w:val="0"/>
            </w:pPr>
            <w:r>
              <w:t xml:space="preserve">September </w:t>
            </w:r>
            <w:r w:rsidRPr="007F17C6">
              <w:t>2024</w:t>
            </w:r>
          </w:p>
        </w:tc>
        <w:tc>
          <w:tcPr>
            <w:tcW w:w="8365" w:type="dxa"/>
          </w:tcPr>
          <w:p w14:paraId="4274EDD4" w14:textId="77777777" w:rsidR="00B769F3" w:rsidRPr="00D012F9" w:rsidRDefault="00B769F3" w:rsidP="006201FF">
            <w:pPr>
              <w:keepNext w:val="0"/>
              <w:keepLines w:val="0"/>
            </w:pPr>
            <w:r w:rsidRPr="00D012F9">
              <w:t>Version 13</w:t>
            </w:r>
          </w:p>
          <w:p w14:paraId="3C8FDE4F" w14:textId="1AD4C678" w:rsidR="00B769F3" w:rsidRDefault="00B769F3" w:rsidP="006201FF">
            <w:pPr>
              <w:pStyle w:val="ListBulletRevisionTable"/>
            </w:pPr>
            <w:r w:rsidRPr="00594AA2">
              <w:t>In accordance with CEQ Phase 2 rulemaking, added Section 8.3, “Monitoring and Compliance Plan for Mitigation.”</w:t>
            </w:r>
          </w:p>
        </w:tc>
      </w:tr>
      <w:tr w:rsidR="00B769F3" w:rsidRPr="00D012F9" w14:paraId="7BDA493F" w14:textId="77777777" w:rsidTr="006201FF">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47902A78" w14:textId="6FCEA502" w:rsidR="00B769F3" w:rsidRDefault="00B769F3" w:rsidP="006201FF">
            <w:pPr>
              <w:keepNext w:val="0"/>
              <w:keepLines w:val="0"/>
            </w:pPr>
            <w:r>
              <w:lastRenderedPageBreak/>
              <w:t xml:space="preserve">April </w:t>
            </w:r>
            <w:r w:rsidRPr="007F17C6">
              <w:t>2024</w:t>
            </w:r>
          </w:p>
        </w:tc>
        <w:tc>
          <w:tcPr>
            <w:tcW w:w="8365" w:type="dxa"/>
          </w:tcPr>
          <w:p w14:paraId="659D3F80" w14:textId="77777777" w:rsidR="00B769F3" w:rsidRPr="00D012F9" w:rsidRDefault="00B769F3" w:rsidP="006201FF">
            <w:pPr>
              <w:keepNext w:val="0"/>
              <w:keepLines w:val="0"/>
            </w:pPr>
            <w:r w:rsidRPr="00D012F9">
              <w:t>Version 12</w:t>
            </w:r>
          </w:p>
          <w:p w14:paraId="5C9A026A" w14:textId="77777777" w:rsidR="00B769F3" w:rsidRPr="00EB6277" w:rsidRDefault="00B769F3" w:rsidP="006201FF">
            <w:pPr>
              <w:pStyle w:val="ListBulletRevisionTable"/>
            </w:pPr>
            <w:r w:rsidRPr="00EB6277">
              <w:t>Add</w:t>
            </w:r>
            <w:r>
              <w:t>ed</w:t>
            </w:r>
            <w:r w:rsidRPr="00EB6277">
              <w:t xml:space="preserve"> new subheadings under the “Community Impacts” section of the EA (EA Section 5.5) for “Community Study Area and Demographics” (EA Section 5.5.1), “Displacements” (EA Section 5.5.2), “Access and Travel Patterns (EA Section 5.5.3), “Community Cohesion” (EA Section 5.5.4), “Limited English Proficiency” (EA Section 5.5.5), and “Environmental Justice” (EA Section 5.5.6); and add new instructions for each of those subsections.</w:t>
            </w:r>
          </w:p>
          <w:p w14:paraId="1B5B9273" w14:textId="77777777" w:rsidR="00B769F3" w:rsidRPr="00EB6277" w:rsidRDefault="00B769F3" w:rsidP="006201FF">
            <w:pPr>
              <w:pStyle w:val="ListBulletRevisionTable"/>
            </w:pPr>
            <w:r w:rsidRPr="00EB6277">
              <w:t>Reduce</w:t>
            </w:r>
            <w:r>
              <w:t>d</w:t>
            </w:r>
            <w:r w:rsidRPr="00EB6277">
              <w:t xml:space="preserve"> the “Right-of-Way</w:t>
            </w:r>
            <w:r>
              <w:t xml:space="preserve"> and </w:t>
            </w:r>
            <w:r w:rsidRPr="00EB6277">
              <w:t>Displacements” section of the EA (EA Section 5.1) to be just “Right-of-Way Property Acquisition” (EA Section 5.1) as displacements are better addressed as its own new “Displacements” subheading under the Community Impacts section of the EA (EA Section 5.5.2).</w:t>
            </w:r>
          </w:p>
          <w:p w14:paraId="230DF582" w14:textId="77777777" w:rsidR="00B769F3" w:rsidRPr="00EB6277" w:rsidRDefault="00B769F3" w:rsidP="006201FF">
            <w:pPr>
              <w:pStyle w:val="ListBulletRevisionTable"/>
            </w:pPr>
            <w:r w:rsidRPr="00EB6277">
              <w:t>Remove</w:t>
            </w:r>
            <w:r>
              <w:t>d</w:t>
            </w:r>
            <w:r w:rsidRPr="00EB6277">
              <w:t xml:space="preserve"> the “Bicycle and Pedestrian Facilities” section of the EA (EA Section 5.5) as bike</w:t>
            </w:r>
            <w:r>
              <w:t xml:space="preserve"> and </w:t>
            </w:r>
            <w:r w:rsidRPr="00EB6277">
              <w:t>ped</w:t>
            </w:r>
            <w:r>
              <w:t>estrian</w:t>
            </w:r>
            <w:r w:rsidRPr="00EB6277">
              <w:t xml:space="preserve"> impacts are better addressed under a new “Access and Travel Patterns” subheading under the Community Impacts</w:t>
            </w:r>
            <w:r>
              <w:t xml:space="preserve"> </w:t>
            </w:r>
            <w:r w:rsidRPr="00EB6277">
              <w:t>section of the EA (EA Section 5.5.3).</w:t>
            </w:r>
          </w:p>
          <w:p w14:paraId="00BA083A" w14:textId="69904AC0" w:rsidR="00B769F3" w:rsidRDefault="00B769F3" w:rsidP="006201FF">
            <w:pPr>
              <w:pStyle w:val="ListBulletRevisionTable"/>
            </w:pPr>
            <w:r w:rsidRPr="00EB6277">
              <w:t>Re-number</w:t>
            </w:r>
            <w:r>
              <w:t>ed</w:t>
            </w:r>
            <w:r w:rsidRPr="00EB6277">
              <w:t xml:space="preserve"> Section 5 sub-sections of the EA to reflect above-referenced changes</w:t>
            </w:r>
          </w:p>
        </w:tc>
      </w:tr>
      <w:tr w:rsidR="00B769F3" w:rsidRPr="00D012F9" w14:paraId="18855282" w14:textId="77777777" w:rsidTr="006201FF">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14EB846F" w14:textId="5F908F60" w:rsidR="00B769F3" w:rsidRDefault="00B769F3" w:rsidP="006201FF">
            <w:pPr>
              <w:keepNext w:val="0"/>
              <w:keepLines w:val="0"/>
            </w:pPr>
            <w:r>
              <w:lastRenderedPageBreak/>
              <w:t xml:space="preserve">September </w:t>
            </w:r>
            <w:r w:rsidRPr="007F17C6">
              <w:t>2023</w:t>
            </w:r>
          </w:p>
        </w:tc>
        <w:tc>
          <w:tcPr>
            <w:tcW w:w="8365" w:type="dxa"/>
          </w:tcPr>
          <w:p w14:paraId="47D937BB" w14:textId="77777777" w:rsidR="00B769F3" w:rsidRPr="00D012F9" w:rsidRDefault="00B769F3" w:rsidP="006201FF">
            <w:pPr>
              <w:keepNext w:val="0"/>
              <w:keepLines w:val="0"/>
            </w:pPr>
            <w:r w:rsidRPr="00D012F9">
              <w:t>Version 11</w:t>
            </w:r>
          </w:p>
          <w:p w14:paraId="733BE350" w14:textId="77777777" w:rsidR="00B769F3" w:rsidRDefault="00B769F3" w:rsidP="006201FF">
            <w:pPr>
              <w:pStyle w:val="ListBulletRevisionTable"/>
            </w:pPr>
            <w:r>
              <w:t>Removed Appendix E “Plan and Program Excerpts” to conform to changes previously made to the EA Handbook.</w:t>
            </w:r>
          </w:p>
          <w:p w14:paraId="2A4447DA" w14:textId="5B8C60DB" w:rsidR="00B769F3" w:rsidRDefault="00B769F3" w:rsidP="006201FF">
            <w:pPr>
              <w:pStyle w:val="ListBulletRevisionTable"/>
            </w:pPr>
            <w:r>
              <w:t>Revised name of Appendix I to Appendix H, “</w:t>
            </w:r>
            <w:r w:rsidRPr="00594AA2">
              <w:t>Comment and Response Matrix from the Notice of Availability of Draft EA</w:t>
            </w:r>
            <w:r>
              <w:t xml:space="preserve"> or </w:t>
            </w:r>
            <w:r w:rsidRPr="00594AA2">
              <w:t>Public Hearing or Notice of Availability of Draft EA</w:t>
            </w:r>
            <w:r>
              <w:t xml:space="preserve"> or </w:t>
            </w:r>
            <w:r w:rsidRPr="00594AA2">
              <w:t>Opportunity for Public Hearing,” to conform to changes previously made to the EA Handbook.</w:t>
            </w:r>
          </w:p>
        </w:tc>
      </w:tr>
      <w:tr w:rsidR="00B769F3" w:rsidRPr="00D012F9" w14:paraId="4CA77109" w14:textId="77777777" w:rsidTr="006201FF">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55D8604B" w14:textId="336CA7DF" w:rsidR="00B769F3" w:rsidRDefault="00B769F3" w:rsidP="006201FF">
            <w:pPr>
              <w:keepNext w:val="0"/>
              <w:keepLines w:val="0"/>
            </w:pPr>
            <w:r>
              <w:t xml:space="preserve">November </w:t>
            </w:r>
            <w:r w:rsidRPr="007F17C6">
              <w:t>2021</w:t>
            </w:r>
          </w:p>
        </w:tc>
        <w:tc>
          <w:tcPr>
            <w:tcW w:w="8365" w:type="dxa"/>
          </w:tcPr>
          <w:p w14:paraId="6A70E895" w14:textId="77777777" w:rsidR="00B769F3" w:rsidRPr="00D012F9" w:rsidRDefault="00B769F3" w:rsidP="006201FF">
            <w:pPr>
              <w:keepNext w:val="0"/>
              <w:keepLines w:val="0"/>
            </w:pPr>
            <w:r w:rsidRPr="00D012F9">
              <w:t>Version 10</w:t>
            </w:r>
          </w:p>
          <w:p w14:paraId="08977C6A" w14:textId="77777777" w:rsidR="00B769F3" w:rsidRPr="00594AA2" w:rsidRDefault="00B769F3" w:rsidP="006201FF">
            <w:pPr>
              <w:pStyle w:val="ListBulletRevisionTable"/>
            </w:pPr>
            <w:r w:rsidRPr="00594AA2">
              <w:t>Added 2.3, “Logical Termini and Independent Utility”</w:t>
            </w:r>
          </w:p>
          <w:p w14:paraId="368CB1A5" w14:textId="77777777" w:rsidR="00B769F3" w:rsidRPr="00594AA2" w:rsidRDefault="00B769F3" w:rsidP="006201FF">
            <w:pPr>
              <w:pStyle w:val="ListBulletRevisionTable"/>
            </w:pPr>
            <w:r w:rsidRPr="00594AA2">
              <w:t>Added 2.4, “Planning Consistency”</w:t>
            </w:r>
          </w:p>
          <w:p w14:paraId="68F2FB81" w14:textId="4E87D730" w:rsidR="00B769F3" w:rsidRDefault="00B769F3" w:rsidP="006201FF">
            <w:pPr>
              <w:pStyle w:val="ListBulletRevisionTable"/>
            </w:pPr>
            <w:r>
              <w:t>Removed 5.11.1, “Texas Parks and Wildlife Coordination”</w:t>
            </w:r>
          </w:p>
        </w:tc>
      </w:tr>
      <w:tr w:rsidR="00B769F3" w:rsidRPr="00D012F9" w14:paraId="31D6A02E" w14:textId="77777777" w:rsidTr="006201FF">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53FA29A2" w14:textId="4C573AE2" w:rsidR="00B769F3" w:rsidRDefault="00B769F3" w:rsidP="006201FF">
            <w:pPr>
              <w:keepNext w:val="0"/>
              <w:keepLines w:val="0"/>
            </w:pPr>
            <w:r>
              <w:t xml:space="preserve">May </w:t>
            </w:r>
            <w:r w:rsidRPr="007F17C6">
              <w:t>2021</w:t>
            </w:r>
          </w:p>
        </w:tc>
        <w:tc>
          <w:tcPr>
            <w:tcW w:w="8365" w:type="dxa"/>
          </w:tcPr>
          <w:p w14:paraId="497ABFE6" w14:textId="77777777" w:rsidR="00B769F3" w:rsidRPr="00D012F9" w:rsidRDefault="00B769F3" w:rsidP="006201FF">
            <w:pPr>
              <w:keepNext w:val="0"/>
              <w:keepLines w:val="0"/>
            </w:pPr>
            <w:r w:rsidRPr="00D012F9">
              <w:t>Version 9</w:t>
            </w:r>
          </w:p>
          <w:p w14:paraId="3F1C0AC9" w14:textId="0520C58E" w:rsidR="00B769F3" w:rsidRDefault="00B769F3" w:rsidP="006201FF">
            <w:pPr>
              <w:pStyle w:val="ListBulletRevisionTable"/>
            </w:pPr>
            <w:r w:rsidRPr="00594AA2">
              <w:t>Added Section 5.18, “Greenhouse Gas and Climate Change,” and associated subsections.</w:t>
            </w:r>
          </w:p>
        </w:tc>
      </w:tr>
      <w:tr w:rsidR="00B769F3" w:rsidRPr="00D012F9" w14:paraId="61819ECE" w14:textId="77777777" w:rsidTr="006201FF">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2AF1C2FA" w14:textId="55479ABF" w:rsidR="00B769F3" w:rsidRDefault="00B769F3" w:rsidP="006201FF">
            <w:pPr>
              <w:keepNext w:val="0"/>
              <w:keepLines w:val="0"/>
            </w:pPr>
            <w:r>
              <w:t xml:space="preserve">November </w:t>
            </w:r>
            <w:r w:rsidRPr="007F17C6">
              <w:t>2020</w:t>
            </w:r>
          </w:p>
        </w:tc>
        <w:tc>
          <w:tcPr>
            <w:tcW w:w="8365" w:type="dxa"/>
          </w:tcPr>
          <w:p w14:paraId="37087A23" w14:textId="77777777" w:rsidR="00B769F3" w:rsidRPr="00D012F9" w:rsidRDefault="00B769F3" w:rsidP="006201FF">
            <w:pPr>
              <w:keepNext w:val="0"/>
              <w:keepLines w:val="0"/>
            </w:pPr>
            <w:r w:rsidRPr="00D012F9">
              <w:t>Version 8</w:t>
            </w:r>
          </w:p>
          <w:p w14:paraId="17D1AA5E" w14:textId="5B426801" w:rsidR="00B769F3" w:rsidRDefault="00B769F3" w:rsidP="006201FF">
            <w:pPr>
              <w:pStyle w:val="ListBulletRevisionTable"/>
            </w:pPr>
            <w:r w:rsidRPr="00594AA2">
              <w:t>Fixed typo in the title of Section 8.0 (changed “communities” to “commitments”)</w:t>
            </w:r>
          </w:p>
        </w:tc>
      </w:tr>
      <w:tr w:rsidR="00D012F9" w:rsidRPr="00D012F9" w14:paraId="2F5CB0F9" w14:textId="77777777" w:rsidTr="006201FF">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3A8DFB66" w14:textId="1D9CDFA8" w:rsidR="00B769F3" w:rsidRDefault="00B769F3" w:rsidP="006201FF">
            <w:pPr>
              <w:keepNext w:val="0"/>
              <w:keepLines w:val="0"/>
            </w:pPr>
            <w:r>
              <w:t xml:space="preserve">September </w:t>
            </w:r>
            <w:r w:rsidRPr="007F17C6">
              <w:t>2020</w:t>
            </w:r>
          </w:p>
        </w:tc>
        <w:tc>
          <w:tcPr>
            <w:tcW w:w="8365" w:type="dxa"/>
          </w:tcPr>
          <w:p w14:paraId="263CFC16" w14:textId="77777777" w:rsidR="00B769F3" w:rsidRPr="00D012F9" w:rsidRDefault="00B769F3" w:rsidP="006201FF">
            <w:pPr>
              <w:keepNext w:val="0"/>
              <w:keepLines w:val="0"/>
            </w:pPr>
            <w:r w:rsidRPr="00D012F9">
              <w:t>Version 7</w:t>
            </w:r>
          </w:p>
          <w:p w14:paraId="73F23EB6" w14:textId="0C9F997C" w:rsidR="00B769F3" w:rsidRDefault="00B769F3" w:rsidP="006201FF">
            <w:pPr>
              <w:pStyle w:val="ListBulletRevisionTable"/>
            </w:pPr>
            <w:r w:rsidRPr="00594AA2">
              <w:t>Added “11.0 Names and Qualifications of Persons Preparing the EA or Conducting an Independent Evaluation of the EA”</w:t>
            </w:r>
          </w:p>
        </w:tc>
      </w:tr>
      <w:tr w:rsidR="00B769F3" w:rsidRPr="00D012F9" w14:paraId="03DD0A3A" w14:textId="77777777" w:rsidTr="006201FF">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54629CBC" w14:textId="61CFD414" w:rsidR="00B769F3" w:rsidRDefault="00B769F3" w:rsidP="006201FF">
            <w:pPr>
              <w:keepNext w:val="0"/>
              <w:keepLines w:val="0"/>
            </w:pPr>
            <w:r>
              <w:lastRenderedPageBreak/>
              <w:t xml:space="preserve">March </w:t>
            </w:r>
            <w:r w:rsidRPr="007F17C6">
              <w:t>2020</w:t>
            </w:r>
          </w:p>
        </w:tc>
        <w:tc>
          <w:tcPr>
            <w:tcW w:w="8365" w:type="dxa"/>
          </w:tcPr>
          <w:p w14:paraId="7D07FFA5" w14:textId="77777777" w:rsidR="00B769F3" w:rsidRPr="00D012F9" w:rsidRDefault="00B769F3" w:rsidP="006201FF">
            <w:pPr>
              <w:keepNext w:val="0"/>
              <w:keepLines w:val="0"/>
            </w:pPr>
            <w:r w:rsidRPr="00D012F9">
              <w:t>Version 6</w:t>
            </w:r>
          </w:p>
          <w:p w14:paraId="36E74ADD" w14:textId="77777777" w:rsidR="00B769F3" w:rsidRPr="00594AA2" w:rsidRDefault="00B769F3" w:rsidP="006201FF">
            <w:pPr>
              <w:pStyle w:val="ListBulletRevisionTable"/>
            </w:pPr>
            <w:r w:rsidRPr="00594AA2">
              <w:t>Added “Cover Sheet”</w:t>
            </w:r>
          </w:p>
          <w:p w14:paraId="622FC5BE" w14:textId="77777777" w:rsidR="00B769F3" w:rsidRPr="00594AA2" w:rsidRDefault="00B769F3" w:rsidP="006201FF">
            <w:pPr>
              <w:pStyle w:val="ListBulletRevisionTable"/>
            </w:pPr>
            <w:r w:rsidRPr="00594AA2">
              <w:t>Revised name of Section 5.4 from “Utilities</w:t>
            </w:r>
            <w:r>
              <w:t xml:space="preserve"> or </w:t>
            </w:r>
            <w:r w:rsidRPr="00594AA2">
              <w:t>Emergency Services” to “Utility Relocation.”</w:t>
            </w:r>
          </w:p>
          <w:p w14:paraId="5DC1F279" w14:textId="77777777" w:rsidR="00B769F3" w:rsidRPr="00594AA2" w:rsidRDefault="00B769F3" w:rsidP="006201FF">
            <w:pPr>
              <w:pStyle w:val="ListBulletRevisionTable"/>
            </w:pPr>
            <w:r w:rsidRPr="00594AA2">
              <w:t>Removed Subsection 5.6.1, “Environmental Justice.”</w:t>
            </w:r>
          </w:p>
          <w:p w14:paraId="747FEDBC" w14:textId="77777777" w:rsidR="00B769F3" w:rsidRPr="00594AA2" w:rsidRDefault="00B769F3" w:rsidP="006201FF">
            <w:pPr>
              <w:pStyle w:val="ListBulletRevisionTable"/>
            </w:pPr>
            <w:r w:rsidRPr="00594AA2">
              <w:t>Removed Subsection 5.6.2, “Limited English Proficiency.”</w:t>
            </w:r>
          </w:p>
          <w:p w14:paraId="6AD04712" w14:textId="77777777" w:rsidR="00B769F3" w:rsidRPr="00594AA2" w:rsidRDefault="00B769F3" w:rsidP="006201FF">
            <w:pPr>
              <w:pStyle w:val="ListBulletRevisionTable"/>
            </w:pPr>
            <w:r w:rsidRPr="00594AA2">
              <w:t>Revised name of Section 5.9 from “DOT Act Sect. 4(f), LWCJ Act Sect. 6(f), and PWC Chapter 26” to “Protected Lands.”</w:t>
            </w:r>
          </w:p>
          <w:p w14:paraId="53436E75" w14:textId="77777777" w:rsidR="00B769F3" w:rsidRPr="00594AA2" w:rsidRDefault="00B769F3" w:rsidP="006201FF">
            <w:pPr>
              <w:pStyle w:val="ListBulletRevisionTable"/>
            </w:pPr>
            <w:r w:rsidRPr="00594AA2">
              <w:t>Revised name of Section 8.0 from Post-Environmental Clearance Activities and Contractor Communications” to “Post-Environmental Clearance Activities and Design</w:t>
            </w:r>
            <w:r>
              <w:t xml:space="preserve"> and </w:t>
            </w:r>
            <w:r w:rsidRPr="00594AA2">
              <w:t xml:space="preserve">Construction Commitments.”  </w:t>
            </w:r>
          </w:p>
          <w:p w14:paraId="6623BB80" w14:textId="5CF14E27" w:rsidR="00B769F3" w:rsidRDefault="00B769F3" w:rsidP="006201FF">
            <w:pPr>
              <w:pStyle w:val="ListBulletRevisionTable"/>
            </w:pPr>
            <w:r w:rsidRPr="00594AA2">
              <w:t>Revised name of Section 8.2 from “Contractor Communications” to “Design</w:t>
            </w:r>
            <w:r>
              <w:t xml:space="preserve"> and </w:t>
            </w:r>
            <w:r w:rsidRPr="00594AA2">
              <w:t>Construction Commitments.”</w:t>
            </w:r>
          </w:p>
        </w:tc>
      </w:tr>
      <w:tr w:rsidR="00B769F3" w:rsidRPr="00D012F9" w14:paraId="30817793" w14:textId="77777777" w:rsidTr="006201FF">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5245AE2C" w14:textId="30500B3B" w:rsidR="00B769F3" w:rsidRDefault="00B769F3" w:rsidP="006201FF">
            <w:pPr>
              <w:keepNext w:val="0"/>
              <w:keepLines w:val="0"/>
            </w:pPr>
            <w:r>
              <w:t xml:space="preserve">January </w:t>
            </w:r>
            <w:r w:rsidRPr="007F17C6">
              <w:t>2019</w:t>
            </w:r>
          </w:p>
        </w:tc>
        <w:tc>
          <w:tcPr>
            <w:tcW w:w="8365" w:type="dxa"/>
          </w:tcPr>
          <w:p w14:paraId="09CBA0D7" w14:textId="77777777" w:rsidR="00B769F3" w:rsidRPr="00D012F9" w:rsidRDefault="00B769F3" w:rsidP="006201FF">
            <w:pPr>
              <w:keepNext w:val="0"/>
              <w:keepLines w:val="0"/>
            </w:pPr>
            <w:r w:rsidRPr="00D012F9">
              <w:t>Version 5</w:t>
            </w:r>
          </w:p>
          <w:p w14:paraId="63E619BE" w14:textId="77777777" w:rsidR="00B769F3" w:rsidRPr="00594AA2" w:rsidRDefault="00B769F3" w:rsidP="006201FF">
            <w:pPr>
              <w:pStyle w:val="ListBulletRevisionTable"/>
            </w:pPr>
            <w:r w:rsidRPr="00594AA2">
              <w:t>Revised name of Section 5.11.6 to “Migratory Bird Protections.”</w:t>
            </w:r>
          </w:p>
          <w:p w14:paraId="5637A9FF" w14:textId="0D766C5D" w:rsidR="00B769F3" w:rsidRDefault="00B769F3" w:rsidP="006201FF">
            <w:pPr>
              <w:pStyle w:val="ListBulletRevisionTable"/>
            </w:pPr>
            <w:r w:rsidRPr="00594AA2">
              <w:t>Revised name of Section 8.0 to “Post-Environmental Clearance Activities and Contractor Communications,” and added new Section 8.1, “Post-Environmental Clearance Activities” and new Section 8.2, “Contractor Communications.”</w:t>
            </w:r>
          </w:p>
        </w:tc>
      </w:tr>
      <w:tr w:rsidR="00B769F3" w:rsidRPr="00D012F9" w14:paraId="653766D2" w14:textId="77777777" w:rsidTr="006201FF">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3144D8DA" w14:textId="1327D333" w:rsidR="00B769F3" w:rsidRDefault="00B769F3" w:rsidP="006201FF">
            <w:pPr>
              <w:keepNext w:val="0"/>
              <w:keepLines w:val="0"/>
            </w:pPr>
            <w:r>
              <w:t xml:space="preserve">October </w:t>
            </w:r>
            <w:r w:rsidRPr="007F17C6">
              <w:t>2017</w:t>
            </w:r>
          </w:p>
        </w:tc>
        <w:tc>
          <w:tcPr>
            <w:tcW w:w="8365" w:type="dxa"/>
          </w:tcPr>
          <w:p w14:paraId="79DE13D4" w14:textId="77777777" w:rsidR="00B769F3" w:rsidRPr="00D012F9" w:rsidRDefault="00B769F3" w:rsidP="006201FF">
            <w:pPr>
              <w:keepNext w:val="0"/>
              <w:keepLines w:val="0"/>
            </w:pPr>
            <w:r w:rsidRPr="00D012F9">
              <w:t>Version 4</w:t>
            </w:r>
          </w:p>
          <w:p w14:paraId="393FF218" w14:textId="57ABB715" w:rsidR="00B769F3" w:rsidRDefault="00B769F3" w:rsidP="006201FF">
            <w:pPr>
              <w:pStyle w:val="ListBulletRevisionTable"/>
            </w:pPr>
            <w:r w:rsidRPr="00594AA2">
              <w:t>Removed 5.10.9 Trinity River Corridor Development Certification from the EA outline</w:t>
            </w:r>
          </w:p>
        </w:tc>
      </w:tr>
      <w:tr w:rsidR="00B769F3" w:rsidRPr="00D012F9" w14:paraId="1EB13083" w14:textId="77777777" w:rsidTr="006201FF">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5F87B344" w14:textId="719B7F43" w:rsidR="00B769F3" w:rsidRDefault="00B769F3" w:rsidP="006201FF">
            <w:pPr>
              <w:keepNext w:val="0"/>
              <w:keepLines w:val="0"/>
            </w:pPr>
            <w:r>
              <w:lastRenderedPageBreak/>
              <w:t xml:space="preserve">June </w:t>
            </w:r>
            <w:r w:rsidRPr="007F17C6">
              <w:t>2017</w:t>
            </w:r>
          </w:p>
        </w:tc>
        <w:tc>
          <w:tcPr>
            <w:tcW w:w="8365" w:type="dxa"/>
          </w:tcPr>
          <w:p w14:paraId="756E16FC" w14:textId="77777777" w:rsidR="00B769F3" w:rsidRPr="00D012F9" w:rsidRDefault="00B769F3" w:rsidP="006201FF">
            <w:pPr>
              <w:keepNext w:val="0"/>
              <w:keepLines w:val="0"/>
            </w:pPr>
            <w:r w:rsidRPr="00D012F9">
              <w:t>Version 3</w:t>
            </w:r>
          </w:p>
          <w:p w14:paraId="1B74C63F" w14:textId="77777777" w:rsidR="00B769F3" w:rsidRPr="00594AA2" w:rsidRDefault="00B769F3" w:rsidP="006201FF">
            <w:pPr>
              <w:pStyle w:val="ListBulletRevisionTable"/>
            </w:pPr>
            <w:r w:rsidRPr="00594AA2">
              <w:t>Revised Section 5.11, Biological Resources, to break-out various biology-related laws and executive orders into separate subheadings.</w:t>
            </w:r>
          </w:p>
          <w:p w14:paraId="73F5259F" w14:textId="69E62CBC" w:rsidR="00B769F3" w:rsidRDefault="00B769F3" w:rsidP="006201FF">
            <w:pPr>
              <w:pStyle w:val="ListBulletRevisionTable"/>
            </w:pPr>
            <w:r w:rsidRPr="00594AA2">
              <w:t>Removed Section 5.15, Greenhouse Gas Emissions, in response to the Council on Environmental Quality’s April 5, 2017, withdrawal of its August 1, 2016, final guidance on greenhouse gas emissions and climate change. Re-numbered affected EA sections.</w:t>
            </w:r>
          </w:p>
        </w:tc>
      </w:tr>
      <w:tr w:rsidR="00B769F3" w:rsidRPr="00D012F9" w14:paraId="0B648E69" w14:textId="77777777" w:rsidTr="006201FF">
        <w:trPr>
          <w:cnfStyle w:val="000000010000" w:firstRow="0" w:lastRow="0" w:firstColumn="0" w:lastColumn="0" w:oddVBand="0" w:evenVBand="0" w:oddHBand="0" w:evenHBand="1" w:firstRowFirstColumn="0" w:firstRowLastColumn="0" w:lastRowFirstColumn="0" w:lastRowLastColumn="0"/>
          <w:trHeight w:val="576"/>
        </w:trPr>
        <w:tc>
          <w:tcPr>
            <w:tcW w:w="2425" w:type="dxa"/>
          </w:tcPr>
          <w:p w14:paraId="0749153E" w14:textId="3E4F1DEF" w:rsidR="00B769F3" w:rsidRDefault="00B769F3" w:rsidP="006201FF">
            <w:pPr>
              <w:keepNext w:val="0"/>
              <w:keepLines w:val="0"/>
            </w:pPr>
            <w:r>
              <w:t xml:space="preserve">October </w:t>
            </w:r>
            <w:r w:rsidRPr="007F17C6">
              <w:t>2016</w:t>
            </w:r>
          </w:p>
        </w:tc>
        <w:tc>
          <w:tcPr>
            <w:tcW w:w="8365" w:type="dxa"/>
          </w:tcPr>
          <w:p w14:paraId="7C3C3A67" w14:textId="77777777" w:rsidR="00B769F3" w:rsidRPr="00D012F9" w:rsidRDefault="00B769F3" w:rsidP="006201FF">
            <w:pPr>
              <w:keepNext w:val="0"/>
              <w:keepLines w:val="0"/>
            </w:pPr>
            <w:r w:rsidRPr="00D012F9">
              <w:t>Version 2</w:t>
            </w:r>
          </w:p>
          <w:p w14:paraId="19C09017" w14:textId="2D9986CB" w:rsidR="00B769F3" w:rsidRDefault="00B769F3" w:rsidP="006201FF">
            <w:pPr>
              <w:pStyle w:val="ListBulletRevisionTable"/>
            </w:pPr>
            <w:r w:rsidRPr="00594AA2">
              <w:t>Added EA Section 5.10.14, Drinking Water Systems. Also added EA Section 5.15, Greenhouse Gas Emissions and Climate Change, in response to the Council on Environmental Quality’s August 1, 2016, final guidance on greenhouse gas emissions and climate change.</w:t>
            </w:r>
          </w:p>
        </w:tc>
      </w:tr>
      <w:tr w:rsidR="00B769F3" w:rsidRPr="00D012F9" w14:paraId="6B5A495C" w14:textId="77777777" w:rsidTr="006201FF">
        <w:trPr>
          <w:cnfStyle w:val="000000100000" w:firstRow="0" w:lastRow="0" w:firstColumn="0" w:lastColumn="0" w:oddVBand="0" w:evenVBand="0" w:oddHBand="1" w:evenHBand="0" w:firstRowFirstColumn="0" w:firstRowLastColumn="0" w:lastRowFirstColumn="0" w:lastRowLastColumn="0"/>
          <w:trHeight w:val="576"/>
        </w:trPr>
        <w:tc>
          <w:tcPr>
            <w:tcW w:w="2425" w:type="dxa"/>
          </w:tcPr>
          <w:p w14:paraId="634817BD" w14:textId="75D4D982" w:rsidR="00B769F3" w:rsidRDefault="00B769F3" w:rsidP="006201FF">
            <w:pPr>
              <w:keepNext w:val="0"/>
              <w:keepLines w:val="0"/>
            </w:pPr>
            <w:r>
              <w:t xml:space="preserve">June </w:t>
            </w:r>
            <w:r w:rsidRPr="007F17C6">
              <w:t>2016</w:t>
            </w:r>
          </w:p>
        </w:tc>
        <w:tc>
          <w:tcPr>
            <w:tcW w:w="8365" w:type="dxa"/>
          </w:tcPr>
          <w:p w14:paraId="01A9402C" w14:textId="77777777" w:rsidR="00B769F3" w:rsidRPr="00D012F9" w:rsidRDefault="00B769F3" w:rsidP="006201FF">
            <w:pPr>
              <w:keepNext w:val="0"/>
              <w:keepLines w:val="0"/>
            </w:pPr>
            <w:r w:rsidRPr="00D012F9">
              <w:t>Version 1</w:t>
            </w:r>
          </w:p>
          <w:p w14:paraId="5FC3888C" w14:textId="550F99D8" w:rsidR="00B769F3" w:rsidRDefault="00B769F3" w:rsidP="006201FF">
            <w:pPr>
              <w:pStyle w:val="ListBulletRevisionTable"/>
            </w:pPr>
            <w:r w:rsidRPr="00D012F9">
              <w:t>Used to prepare an EA for approval under TxDOT’s rules or under the NEPA Assignment Memorandum of Understanding with FHWA.</w:t>
            </w:r>
          </w:p>
        </w:tc>
      </w:tr>
    </w:tbl>
    <w:p w14:paraId="7E37879C" w14:textId="77777777" w:rsidR="00AC2181" w:rsidRPr="00D012F9" w:rsidRDefault="00AC2181" w:rsidP="00D012F9">
      <w:pPr>
        <w:rPr>
          <w:kern w:val="0"/>
        </w:rPr>
      </w:pPr>
    </w:p>
    <w:sectPr w:rsidR="00AC2181" w:rsidRPr="00D012F9" w:rsidSect="00D012F9">
      <w:pgSz w:w="12240" w:h="15840"/>
      <w:pgMar w:top="141" w:right="720" w:bottom="1170" w:left="720" w:header="432" w:footer="28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47FD9" w14:textId="77777777" w:rsidR="00D77624" w:rsidRDefault="00D77624" w:rsidP="00E9313B">
      <w:pPr>
        <w:spacing w:after="0" w:line="240" w:lineRule="auto"/>
      </w:pPr>
      <w:r>
        <w:separator/>
      </w:r>
    </w:p>
  </w:endnote>
  <w:endnote w:type="continuationSeparator" w:id="0">
    <w:p w14:paraId="76452BA8" w14:textId="77777777" w:rsidR="00D77624" w:rsidRDefault="00D77624" w:rsidP="003D0A5B">
      <w:pPr>
        <w:spacing w:after="0" w:line="240" w:lineRule="auto"/>
      </w:pPr>
      <w:r>
        <w:continuationSeparator/>
      </w:r>
    </w:p>
    <w:p w14:paraId="56A8D4B3" w14:textId="77777777" w:rsidR="00D77624" w:rsidRDefault="00D77624"/>
    <w:p w14:paraId="25F4BCDB" w14:textId="77777777" w:rsidR="00D77624" w:rsidRDefault="00D77624" w:rsidP="008B0E37"/>
  </w:endnote>
  <w:endnote w:id="1">
    <w:p w14:paraId="20A28A5E" w14:textId="3B1973DA" w:rsidR="00250535" w:rsidRDefault="00250535" w:rsidP="00812F85">
      <w:pPr>
        <w:pStyle w:val="Footnote"/>
      </w:pPr>
      <w:r>
        <w:rPr>
          <w:rStyle w:val="EndnoteReference"/>
        </w:rPr>
        <w:endnoteRef/>
      </w:r>
      <w:r>
        <w:t xml:space="preserve"> </w:t>
      </w:r>
      <w:r w:rsidR="00812F85" w:rsidRPr="00042A54">
        <w:t>Th</w:t>
      </w:r>
      <w:r w:rsidR="00812F85">
        <w:t>is</w:t>
      </w:r>
      <w:r w:rsidR="00812F85" w:rsidRPr="00042A54">
        <w:t xml:space="preserve"> section must be included if the public hearing (or deadline for responding to the opportunity for public hearing) will occur on or after August 1, 2021. If the public hearing (or deadline for responding to the opportunity for public hearing) will occur before August 1, 2021, then th</w:t>
      </w:r>
      <w:r w:rsidR="00812F85">
        <w:t>is</w:t>
      </w:r>
      <w:r w:rsidR="00812F85" w:rsidRPr="00042A54">
        <w:t xml:space="preserve"> section of the E</w:t>
      </w:r>
      <w:r w:rsidR="00CC719D">
        <w:t>A</w:t>
      </w:r>
      <w:r w:rsidR="00812F85" w:rsidRPr="00042A54">
        <w:t xml:space="preserve"> may be included at the preparer’s discretion.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CB99FB54-4414-4F5D-820E-ED91541EA24C}"/>
    <w:embedBold r:id="rId2" w:fontKey="{DCFA4A40-94BC-4CAD-B744-67353CFA4653}"/>
    <w:embedItalic r:id="rId3" w:fontKey="{0399F670-3E75-4762-98DB-8E5028D985E3}"/>
  </w:font>
  <w:font w:name="Verdana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97DF6" w14:textId="1D4BD39C" w:rsidR="00883070" w:rsidRPr="00AC2093" w:rsidRDefault="00883070" w:rsidP="006201FF">
    <w:pPr>
      <w:pStyle w:val="Footer"/>
      <w:spacing w:before="240" w:after="120"/>
      <w:jc w:val="right"/>
    </w:pPr>
    <w:r w:rsidRPr="00781A58">
      <mc:AlternateContent>
        <mc:Choice Requires="wps">
          <w:drawing>
            <wp:anchor distT="0" distB="0" distL="114300" distR="114300" simplePos="0" relativeHeight="251658241" behindDoc="0" locked="0" layoutInCell="1" allowOverlap="1" wp14:anchorId="0F4BC7BA" wp14:editId="3D66D018">
              <wp:simplePos x="0" y="0"/>
              <wp:positionH relativeFrom="margin">
                <wp:posOffset>0</wp:posOffset>
              </wp:positionH>
              <wp:positionV relativeFrom="bottomMargin">
                <wp:posOffset>821</wp:posOffset>
              </wp:positionV>
              <wp:extent cx="6858000" cy="0"/>
              <wp:effectExtent l="0" t="0" r="0" b="0"/>
              <wp:wrapNone/>
              <wp:docPr id="148123631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0"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C5EA76" id="_x0000_t32" coordsize="21600,21600" o:spt="32" o:oned="t" path="m,l21600,21600e" filled="f">
              <v:path arrowok="t" fillok="f" o:connecttype="none"/>
              <o:lock v:ext="edit" shapetype="t"/>
            </v:shapetype>
            <v:shape id="AutoShape 12" o:spid="_x0000_s1026" type="#_x0000_t32" alt="&quot;&quot;" style="position:absolute;margin-left:0;margin-top:.05pt;width:540pt;height:0;flip:x;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" strokecolor="#d81f26">
              <w10:wrap anchorx="margin" anchory="margin"/>
            </v:shape>
          </w:pict>
        </mc:Fallback>
      </mc:AlternateContent>
    </w:r>
    <w:r w:rsidR="0067580E" w:rsidRPr="0067580E">
      <w:t xml:space="preserve"> Environmental Assessment Outline</w:t>
    </w:r>
    <w:r>
      <w:rPr>
        <w:color w:val="0056A9"/>
      </w:rPr>
      <w:t xml:space="preserve"> </w:t>
    </w:r>
    <w:r w:rsidRPr="00BA20CB">
      <w:rPr>
        <w:color w:val="0056A9"/>
      </w:rPr>
      <w:t>|</w:t>
    </w:r>
    <w:r w:rsidRPr="00AC2093">
      <w:rPr>
        <w:color w:val="0056A9"/>
      </w:rPr>
      <w:t xml:space="preserve"> </w:t>
    </w:r>
    <w:r w:rsidRPr="00BD2218">
      <w:rPr>
        <w:b/>
        <w:bCs/>
        <w:noProof w:val="0"/>
        <w:color w:val="0056A9"/>
      </w:rPr>
      <w:fldChar w:fldCharType="begin"/>
    </w:r>
    <w:r w:rsidRPr="00BD2218">
      <w:rPr>
        <w:b/>
        <w:bCs/>
        <w:color w:val="0056A9"/>
      </w:rPr>
      <w:instrText xml:space="preserve"> PAGE   \* MERGEFORMAT </w:instrText>
    </w:r>
    <w:r w:rsidRPr="00BD2218">
      <w:rPr>
        <w:b/>
        <w:bCs/>
        <w:noProof w:val="0"/>
        <w:color w:val="0056A9"/>
      </w:rPr>
      <w:fldChar w:fldCharType="separate"/>
    </w:r>
    <w:r>
      <w:rPr>
        <w:b/>
        <w:bCs/>
        <w:color w:val="0056A9"/>
      </w:rPr>
      <w:t>1</w:t>
    </w:r>
    <w:r w:rsidRPr="00BD2218">
      <w:rPr>
        <w:b/>
        <w:bCs/>
        <w:color w:val="0056A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204E" w14:textId="7CC6B5F0" w:rsidR="00C5288B" w:rsidRPr="00792FC0" w:rsidRDefault="00C5288B" w:rsidP="00C5288B">
    <w:pPr>
      <w:pStyle w:val="Footer"/>
      <w:tabs>
        <w:tab w:val="clear" w:pos="4680"/>
      </w:tabs>
      <w:spacing w:before="240" w:after="120"/>
      <w:jc w:val="right"/>
      <w:rPr>
        <w:b/>
        <w:bCs/>
        <w:color w:val="0056A9"/>
      </w:rPr>
    </w:pPr>
    <w:r w:rsidRPr="00792FC0">
      <mc:AlternateContent>
        <mc:Choice Requires="wps">
          <w:drawing>
            <wp:anchor distT="0" distB="0" distL="114300" distR="114300" simplePos="0" relativeHeight="251660289" behindDoc="0" locked="0" layoutInCell="1" allowOverlap="1" wp14:anchorId="2A653737" wp14:editId="49A05DB9">
              <wp:simplePos x="0" y="0"/>
              <wp:positionH relativeFrom="column">
                <wp:posOffset>0</wp:posOffset>
              </wp:positionH>
              <wp:positionV relativeFrom="bottomMargin">
                <wp:posOffset>0</wp:posOffset>
              </wp:positionV>
              <wp:extent cx="6858000" cy="0"/>
              <wp:effectExtent l="0" t="0" r="0" b="0"/>
              <wp:wrapNone/>
              <wp:docPr id="285296729"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0" cy="0"/>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49F238" id="_x0000_t32" coordsize="21600,21600" o:spt="32" o:oned="t" path="m,l21600,21600e" filled="f">
              <v:path arrowok="t" fillok="f" o:connecttype="none"/>
              <o:lock v:ext="edit" shapetype="t"/>
            </v:shapetype>
            <v:shape id="AutoShape 12" o:spid="_x0000_s1026" type="#_x0000_t32" alt="&quot;&quot;" style="position:absolute;margin-left:0;margin-top:0;width:540pt;height:0;flip:x;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" strokecolor="#d81f26">
              <w10:wrap anchory="margin"/>
            </v:shape>
          </w:pict>
        </mc:Fallback>
      </mc:AlternateContent>
    </w:r>
    <w:r>
      <w:t>Environmental Assessment</w:t>
    </w:r>
    <w:r>
      <w:t xml:space="preserve"> Outline </w:t>
    </w:r>
    <w:r w:rsidRPr="00792FC0">
      <w:t xml:space="preserve">| </w:t>
    </w:r>
    <w:r w:rsidRPr="00792FC0">
      <w:rPr>
        <w:b/>
        <w:bCs/>
        <w:color w:val="0056A9"/>
      </w:rPr>
      <w:fldChar w:fldCharType="begin"/>
    </w:r>
    <w:r w:rsidRPr="00792FC0">
      <w:rPr>
        <w:b/>
        <w:bCs/>
        <w:color w:val="0056A9"/>
      </w:rPr>
      <w:instrText xml:space="preserve"> PAGE  \* Arabic  \* MERGEFORMAT </w:instrText>
    </w:r>
    <w:r w:rsidRPr="00792FC0">
      <w:rPr>
        <w:b/>
        <w:bCs/>
        <w:color w:val="0056A9"/>
      </w:rPr>
      <w:fldChar w:fldCharType="separate"/>
    </w:r>
    <w:r>
      <w:rPr>
        <w:b/>
        <w:bCs/>
        <w:color w:val="0056A9"/>
      </w:rPr>
      <w:t>1</w:t>
    </w:r>
    <w:r w:rsidRPr="00792FC0">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0595C" w14:textId="77777777" w:rsidR="00D77624" w:rsidRDefault="00D77624" w:rsidP="00E9313B">
      <w:pPr>
        <w:spacing w:after="0" w:line="240" w:lineRule="auto"/>
      </w:pPr>
      <w:r>
        <w:separator/>
      </w:r>
    </w:p>
  </w:footnote>
  <w:footnote w:type="continuationSeparator" w:id="0">
    <w:p w14:paraId="4ECB9BD8" w14:textId="77777777" w:rsidR="00D77624" w:rsidRDefault="00D77624" w:rsidP="003D0A5B">
      <w:pPr>
        <w:spacing w:after="0" w:line="240" w:lineRule="auto"/>
      </w:pPr>
      <w:r>
        <w:continuationSeparator/>
      </w:r>
    </w:p>
    <w:p w14:paraId="74268A27" w14:textId="77777777" w:rsidR="00D77624" w:rsidRDefault="00D77624"/>
    <w:p w14:paraId="058EEE76" w14:textId="77777777" w:rsidR="00D77624" w:rsidRDefault="00D77624" w:rsidP="008B0E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822B9" w14:textId="126B01D0" w:rsidR="009F204D" w:rsidRPr="009F204D" w:rsidRDefault="009F204D" w:rsidP="006201FF">
    <w:pPr>
      <w:pStyle w:val="Header"/>
      <w:spacing w:after="12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4EFCC" w14:textId="77777777" w:rsidR="005D4588" w:rsidRDefault="005D4588" w:rsidP="00C15A2C">
    <w:pPr>
      <w:pStyle w:val="Header"/>
      <w:tabs>
        <w:tab w:val="left" w:pos="4198"/>
      </w:tabs>
      <w:spacing w:after="400"/>
      <w:jc w:val="right"/>
    </w:pPr>
    <w:r>
      <w:rPr>
        <w:noProof/>
      </w:rPr>
      <w:drawing>
        <wp:inline distT="0" distB="0" distL="0" distR="0" wp14:anchorId="6C02844A" wp14:editId="3799EC84">
          <wp:extent cx="2020824" cy="384048"/>
          <wp:effectExtent l="0" t="0" r="0" b="0"/>
          <wp:docPr id="218687101" name="Picture 1" descr="Texas Department of Transpor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96457" name="Picture 1" descr="Texas Department of Transportation logo"/>
                  <pic:cNvPicPr/>
                </pic:nvPicPr>
                <pic:blipFill>
                  <a:blip r:embed="rId1">
                    <a:extLst>
                      <a:ext uri="{28A0092B-C50C-407E-A947-70E740481C1C}">
                        <a14:useLocalDpi xmlns:a14="http://schemas.microsoft.com/office/drawing/2010/main" val="0"/>
                      </a:ext>
                    </a:extLst>
                  </a:blip>
                  <a:stretch>
                    <a:fillRect/>
                  </a:stretch>
                </pic:blipFill>
                <pic:spPr>
                  <a:xfrm>
                    <a:off x="0" y="0"/>
                    <a:ext cx="2020824" cy="3840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7"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8"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0"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1" w15:restartNumberingAfterBreak="0">
    <w:nsid w:val="3BF13EC3"/>
    <w:multiLevelType w:val="hybridMultilevel"/>
    <w:tmpl w:val="F154D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3"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4"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5"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16" w15:restartNumberingAfterBreak="0">
    <w:nsid w:val="4BE261FB"/>
    <w:multiLevelType w:val="hybridMultilevel"/>
    <w:tmpl w:val="BB566F84"/>
    <w:lvl w:ilvl="0" w:tplc="8B78F802">
      <w:start w:val="1"/>
      <w:numFmt w:val="lowerLetter"/>
      <w:pStyle w:val="ListAlpha"/>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8"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19"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2"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FD11F3"/>
    <w:multiLevelType w:val="multilevel"/>
    <w:tmpl w:val="E3AA8AA6"/>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945039576">
    <w:abstractNumId w:val="6"/>
  </w:num>
  <w:num w:numId="2" w16cid:durableId="486940803">
    <w:abstractNumId w:val="23"/>
  </w:num>
  <w:num w:numId="3" w16cid:durableId="1131048890">
    <w:abstractNumId w:val="14"/>
  </w:num>
  <w:num w:numId="4" w16cid:durableId="222251917">
    <w:abstractNumId w:val="5"/>
  </w:num>
  <w:num w:numId="5" w16cid:durableId="2033070563">
    <w:abstractNumId w:val="2"/>
  </w:num>
  <w:num w:numId="6" w16cid:durableId="1427189449">
    <w:abstractNumId w:val="4"/>
  </w:num>
  <w:num w:numId="7" w16cid:durableId="1942908512">
    <w:abstractNumId w:val="1"/>
  </w:num>
  <w:num w:numId="8" w16cid:durableId="1474175729">
    <w:abstractNumId w:val="13"/>
  </w:num>
  <w:num w:numId="9" w16cid:durableId="1460957834">
    <w:abstractNumId w:val="7"/>
  </w:num>
  <w:num w:numId="10" w16cid:durableId="1740984280">
    <w:abstractNumId w:val="10"/>
  </w:num>
  <w:num w:numId="11" w16cid:durableId="1429078049">
    <w:abstractNumId w:val="18"/>
  </w:num>
  <w:num w:numId="12" w16cid:durableId="431317070">
    <w:abstractNumId w:val="17"/>
  </w:num>
  <w:num w:numId="13" w16cid:durableId="1394044276">
    <w:abstractNumId w:val="11"/>
  </w:num>
  <w:num w:numId="14" w16cid:durableId="1238436714">
    <w:abstractNumId w:val="23"/>
  </w:num>
  <w:num w:numId="15" w16cid:durableId="1625386804">
    <w:abstractNumId w:val="23"/>
  </w:num>
  <w:num w:numId="16" w16cid:durableId="1233078871">
    <w:abstractNumId w:val="23"/>
  </w:num>
  <w:num w:numId="17" w16cid:durableId="1150707100">
    <w:abstractNumId w:val="23"/>
  </w:num>
  <w:num w:numId="18" w16cid:durableId="214242401">
    <w:abstractNumId w:val="23"/>
  </w:num>
  <w:num w:numId="19" w16cid:durableId="413824661">
    <w:abstractNumId w:val="23"/>
    <w:lvlOverride w:ilvl="0">
      <w:lvl w:ilvl="0">
        <w:start w:val="1"/>
        <w:numFmt w:val="bullet"/>
        <w:pStyle w:val="ListBullet"/>
        <w:lvlText w:val=""/>
        <w:lvlJc w:val="left"/>
        <w:pPr>
          <w:ind w:left="576" w:hanging="360"/>
        </w:pPr>
        <w:rPr>
          <w:rFonts w:ascii="Symbol" w:hAnsi="Symbol" w:hint="default"/>
          <w:color w:val="0056A9" w:themeColor="accent1"/>
        </w:rPr>
      </w:lvl>
    </w:lvlOverride>
    <w:lvlOverride w:ilvl="1">
      <w:lvl w:ilvl="1">
        <w:start w:val="1"/>
        <w:numFmt w:val="bullet"/>
        <w:lvlText w:val="o"/>
        <w:lvlJc w:val="left"/>
        <w:pPr>
          <w:ind w:left="936" w:hanging="360"/>
        </w:pPr>
        <w:rPr>
          <w:rFonts w:ascii="Courier New" w:hAnsi="Courier New" w:hint="default"/>
          <w:color w:val="0056A9"/>
        </w:rPr>
      </w:lvl>
    </w:lvlOverride>
    <w:lvlOverride w:ilvl="2">
      <w:lvl w:ilvl="2">
        <w:start w:val="1"/>
        <w:numFmt w:val="bullet"/>
        <w:lvlText w:val=""/>
        <w:lvlJc w:val="left"/>
        <w:pPr>
          <w:ind w:left="1296" w:hanging="360"/>
        </w:pPr>
        <w:rPr>
          <w:rFonts w:ascii="Wingdings" w:hAnsi="Wingdings" w:hint="default"/>
          <w:color w:val="0056A9" w:themeColor="accent1"/>
        </w:rPr>
      </w:lvl>
    </w:lvlOverride>
    <w:lvlOverride w:ilvl="3">
      <w:lvl w:ilvl="3">
        <w:start w:val="1"/>
        <w:numFmt w:val="bullet"/>
        <w:lvlText w:val=""/>
        <w:lvlJc w:val="left"/>
        <w:pPr>
          <w:ind w:left="1656" w:hanging="360"/>
        </w:pPr>
        <w:rPr>
          <w:rFonts w:ascii="Symbol" w:hAnsi="Symbol" w:hint="default"/>
          <w:color w:val="0056A9" w:themeColor="accent1"/>
        </w:rPr>
      </w:lvl>
    </w:lvlOverride>
    <w:lvlOverride w:ilvl="4">
      <w:lvl w:ilvl="4">
        <w:start w:val="1"/>
        <w:numFmt w:val="bullet"/>
        <w:lvlText w:val="°"/>
        <w:lvlJc w:val="left"/>
        <w:pPr>
          <w:ind w:left="2016" w:hanging="360"/>
        </w:pPr>
        <w:rPr>
          <w:rFonts w:ascii="Verdana" w:hAnsi="Verdana" w:hint="default"/>
          <w:color w:val="0056A9" w:themeColor="accent1"/>
        </w:rPr>
      </w:lvl>
    </w:lvlOverride>
    <w:lvlOverride w:ilvl="5">
      <w:lvl w:ilvl="5">
        <w:start w:val="1"/>
        <w:numFmt w:val="bullet"/>
        <w:lvlText w:val=""/>
        <w:lvlJc w:val="left"/>
        <w:pPr>
          <w:ind w:left="2376" w:hanging="360"/>
        </w:pPr>
        <w:rPr>
          <w:rFonts w:ascii="Wingdings" w:hAnsi="Wingdings" w:hint="default"/>
        </w:rPr>
      </w:lvl>
    </w:lvlOverride>
    <w:lvlOverride w:ilvl="6">
      <w:lvl w:ilvl="6">
        <w:start w:val="1"/>
        <w:numFmt w:val="bullet"/>
        <w:lvlText w:val=""/>
        <w:lvlJc w:val="left"/>
        <w:pPr>
          <w:ind w:left="2736" w:hanging="360"/>
        </w:pPr>
        <w:rPr>
          <w:rFonts w:ascii="Wingdings" w:hAnsi="Wingdings" w:hint="default"/>
        </w:rPr>
      </w:lvl>
    </w:lvlOverride>
    <w:lvlOverride w:ilvl="7">
      <w:lvl w:ilvl="7">
        <w:start w:val="1"/>
        <w:numFmt w:val="bullet"/>
        <w:lvlText w:val=""/>
        <w:lvlJc w:val="left"/>
        <w:pPr>
          <w:ind w:left="3096" w:hanging="360"/>
        </w:pPr>
        <w:rPr>
          <w:rFonts w:ascii="Symbol" w:hAnsi="Symbol" w:hint="default"/>
        </w:rPr>
      </w:lvl>
    </w:lvlOverride>
    <w:lvlOverride w:ilvl="8">
      <w:lvl w:ilvl="8">
        <w:start w:val="1"/>
        <w:numFmt w:val="bullet"/>
        <w:lvlText w:val=""/>
        <w:lvlJc w:val="left"/>
        <w:pPr>
          <w:ind w:left="3456" w:hanging="360"/>
        </w:pPr>
        <w:rPr>
          <w:rFonts w:ascii="Symbol" w:hAnsi="Symbol" w:hint="default"/>
        </w:rPr>
      </w:lvl>
    </w:lvlOverride>
  </w:num>
  <w:num w:numId="20" w16cid:durableId="688485580">
    <w:abstractNumId w:val="9"/>
  </w:num>
  <w:num w:numId="21" w16cid:durableId="604967028">
    <w:abstractNumId w:val="20"/>
  </w:num>
  <w:num w:numId="22" w16cid:durableId="1641494522">
    <w:abstractNumId w:val="3"/>
  </w:num>
  <w:num w:numId="23" w16cid:durableId="1575041375">
    <w:abstractNumId w:val="0"/>
  </w:num>
  <w:num w:numId="24" w16cid:durableId="204024362">
    <w:abstractNumId w:val="12"/>
  </w:num>
  <w:num w:numId="25" w16cid:durableId="1670906848">
    <w:abstractNumId w:val="19"/>
  </w:num>
  <w:num w:numId="26" w16cid:durableId="1751190812">
    <w:abstractNumId w:val="15"/>
  </w:num>
  <w:num w:numId="27" w16cid:durableId="1620069720">
    <w:abstractNumId w:val="21"/>
  </w:num>
  <w:num w:numId="28" w16cid:durableId="2134975669">
    <w:abstractNumId w:val="22"/>
  </w:num>
  <w:num w:numId="29" w16cid:durableId="1341470677">
    <w:abstractNumId w:val="8"/>
  </w:num>
  <w:num w:numId="30" w16cid:durableId="1596477208">
    <w:abstractNumId w:val="23"/>
    <w:lvlOverride w:ilvl="0">
      <w:lvl w:ilvl="0">
        <w:start w:val="1"/>
        <w:numFmt w:val="bullet"/>
        <w:pStyle w:val="ListBullet"/>
        <w:lvlText w:val=""/>
        <w:lvlJc w:val="left"/>
        <w:pPr>
          <w:tabs>
            <w:tab w:val="num" w:pos="1152"/>
          </w:tabs>
          <w:ind w:left="1080" w:hanging="360"/>
        </w:pPr>
        <w:rPr>
          <w:rFonts w:ascii="Symbol" w:hAnsi="Symbol" w:hint="default"/>
          <w:color w:val="0056A9" w:themeColor="accent1"/>
        </w:rPr>
      </w:lvl>
    </w:lvlOverride>
    <w:lvlOverride w:ilvl="1">
      <w:lvl w:ilvl="1">
        <w:start w:val="1"/>
        <w:numFmt w:val="bullet"/>
        <w:lvlText w:val="o"/>
        <w:lvlJc w:val="left"/>
        <w:pPr>
          <w:tabs>
            <w:tab w:val="num" w:pos="1584"/>
          </w:tabs>
          <w:ind w:left="1512" w:hanging="360"/>
        </w:pPr>
        <w:rPr>
          <w:rFonts w:ascii="Courier New" w:hAnsi="Courier New" w:hint="default"/>
          <w:color w:val="0056A9" w:themeColor="accent1"/>
        </w:rPr>
      </w:lvl>
    </w:lvlOverride>
    <w:lvlOverride w:ilvl="2">
      <w:lvl w:ilvl="2">
        <w:start w:val="1"/>
        <w:numFmt w:val="bullet"/>
        <w:lvlText w:val=""/>
        <w:lvlJc w:val="left"/>
        <w:pPr>
          <w:tabs>
            <w:tab w:val="num" w:pos="2016"/>
          </w:tabs>
          <w:ind w:left="1944" w:hanging="360"/>
        </w:pPr>
        <w:rPr>
          <w:rFonts w:ascii="Wingdings" w:hAnsi="Wingdings" w:hint="default"/>
          <w:color w:val="0056A9" w:themeColor="accent1"/>
        </w:rPr>
      </w:lvl>
    </w:lvlOverride>
    <w:lvlOverride w:ilvl="3">
      <w:lvl w:ilvl="3">
        <w:start w:val="1"/>
        <w:numFmt w:val="bullet"/>
        <w:lvlText w:val=""/>
        <w:lvlJc w:val="left"/>
        <w:pPr>
          <w:tabs>
            <w:tab w:val="num" w:pos="2448"/>
          </w:tabs>
          <w:ind w:left="2376" w:hanging="360"/>
        </w:pPr>
        <w:rPr>
          <w:rFonts w:ascii="Symbol" w:hAnsi="Symbol" w:hint="default"/>
          <w:color w:val="0056A9" w:themeColor="accent1"/>
        </w:rPr>
      </w:lvl>
    </w:lvlOverride>
    <w:lvlOverride w:ilvl="4">
      <w:lvl w:ilvl="4">
        <w:start w:val="1"/>
        <w:numFmt w:val="bullet"/>
        <w:lvlText w:val="°"/>
        <w:lvlJc w:val="left"/>
        <w:pPr>
          <w:tabs>
            <w:tab w:val="num" w:pos="2880"/>
          </w:tabs>
          <w:ind w:left="2808" w:hanging="360"/>
        </w:pPr>
        <w:rPr>
          <w:rFonts w:ascii="Verdana" w:hAnsi="Verdana" w:hint="default"/>
          <w:color w:val="0056A9" w:themeColor="accent1"/>
        </w:rPr>
      </w:lvl>
    </w:lvlOverride>
    <w:lvlOverride w:ilvl="5">
      <w:lvl w:ilvl="5">
        <w:start w:val="1"/>
        <w:numFmt w:val="bullet"/>
        <w:lvlText w:val=""/>
        <w:lvlJc w:val="left"/>
        <w:pPr>
          <w:tabs>
            <w:tab w:val="num" w:pos="3312"/>
          </w:tabs>
          <w:ind w:left="3240" w:hanging="360"/>
        </w:pPr>
        <w:rPr>
          <w:rFonts w:ascii="Wingdings" w:hAnsi="Wingdings" w:hint="default"/>
        </w:rPr>
      </w:lvl>
    </w:lvlOverride>
    <w:lvlOverride w:ilvl="6">
      <w:lvl w:ilvl="6">
        <w:start w:val="1"/>
        <w:numFmt w:val="bullet"/>
        <w:lvlText w:val=""/>
        <w:lvlJc w:val="left"/>
        <w:pPr>
          <w:tabs>
            <w:tab w:val="num" w:pos="3744"/>
          </w:tabs>
          <w:ind w:left="3672" w:hanging="360"/>
        </w:pPr>
        <w:rPr>
          <w:rFonts w:ascii="Wingdings" w:hAnsi="Wingdings" w:hint="default"/>
        </w:rPr>
      </w:lvl>
    </w:lvlOverride>
    <w:lvlOverride w:ilvl="7">
      <w:lvl w:ilvl="7">
        <w:start w:val="1"/>
        <w:numFmt w:val="bullet"/>
        <w:lvlText w:val=""/>
        <w:lvlJc w:val="left"/>
        <w:pPr>
          <w:tabs>
            <w:tab w:val="num" w:pos="4176"/>
          </w:tabs>
          <w:ind w:left="4104" w:hanging="360"/>
        </w:pPr>
        <w:rPr>
          <w:rFonts w:ascii="Symbol" w:hAnsi="Symbol" w:hint="default"/>
        </w:rPr>
      </w:lvl>
    </w:lvlOverride>
    <w:lvlOverride w:ilvl="8">
      <w:lvl w:ilvl="8">
        <w:start w:val="1"/>
        <w:numFmt w:val="bullet"/>
        <w:lvlText w:val=""/>
        <w:lvlJc w:val="left"/>
        <w:pPr>
          <w:tabs>
            <w:tab w:val="num" w:pos="4608"/>
          </w:tabs>
          <w:ind w:left="4536" w:hanging="360"/>
        </w:pPr>
        <w:rPr>
          <w:rFonts w:ascii="Symbol" w:hAnsi="Symbol" w:hint="default"/>
        </w:rPr>
      </w:lvl>
    </w:lvlOverride>
  </w:num>
  <w:num w:numId="31" w16cid:durableId="2014067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TrueTypeFonts/>
  <w:saveSubsetFonts/>
  <w:proofState w:spelling="clean" w:grammar="clean"/>
  <w:attachedTemplate r:id="rId1"/>
  <w:linkStyle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907"/>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B02"/>
    <w:rsid w:val="00020E5C"/>
    <w:rsid w:val="000356D9"/>
    <w:rsid w:val="000424F1"/>
    <w:rsid w:val="000446C8"/>
    <w:rsid w:val="00064619"/>
    <w:rsid w:val="000672C6"/>
    <w:rsid w:val="000B67B1"/>
    <w:rsid w:val="000B7C75"/>
    <w:rsid w:val="000C0BF2"/>
    <w:rsid w:val="000C0D5B"/>
    <w:rsid w:val="000C1AA6"/>
    <w:rsid w:val="000D78CE"/>
    <w:rsid w:val="000E0D7D"/>
    <w:rsid w:val="000F126D"/>
    <w:rsid w:val="001149B9"/>
    <w:rsid w:val="00115C2A"/>
    <w:rsid w:val="00141180"/>
    <w:rsid w:val="00145F56"/>
    <w:rsid w:val="00155E89"/>
    <w:rsid w:val="001759FC"/>
    <w:rsid w:val="00177682"/>
    <w:rsid w:val="001809BD"/>
    <w:rsid w:val="00185FCD"/>
    <w:rsid w:val="00193AB1"/>
    <w:rsid w:val="001A1F6A"/>
    <w:rsid w:val="001B5742"/>
    <w:rsid w:val="001C12E5"/>
    <w:rsid w:val="001C74BD"/>
    <w:rsid w:val="001D09DF"/>
    <w:rsid w:val="001D276C"/>
    <w:rsid w:val="001D6852"/>
    <w:rsid w:val="001F1B63"/>
    <w:rsid w:val="001F3E0C"/>
    <w:rsid w:val="001F603C"/>
    <w:rsid w:val="001F628E"/>
    <w:rsid w:val="00211BC0"/>
    <w:rsid w:val="002301AB"/>
    <w:rsid w:val="00232D1C"/>
    <w:rsid w:val="00235DC2"/>
    <w:rsid w:val="00240B34"/>
    <w:rsid w:val="0024512C"/>
    <w:rsid w:val="00247CB8"/>
    <w:rsid w:val="00250535"/>
    <w:rsid w:val="00295654"/>
    <w:rsid w:val="002A04D8"/>
    <w:rsid w:val="002A05A5"/>
    <w:rsid w:val="002A3C78"/>
    <w:rsid w:val="002B0BA2"/>
    <w:rsid w:val="002B37CB"/>
    <w:rsid w:val="002D4E37"/>
    <w:rsid w:val="002D5495"/>
    <w:rsid w:val="002D6560"/>
    <w:rsid w:val="00300CD1"/>
    <w:rsid w:val="00300E82"/>
    <w:rsid w:val="00306A64"/>
    <w:rsid w:val="00330402"/>
    <w:rsid w:val="00333E1D"/>
    <w:rsid w:val="00333FB6"/>
    <w:rsid w:val="00340593"/>
    <w:rsid w:val="00345AEF"/>
    <w:rsid w:val="0034639B"/>
    <w:rsid w:val="00352687"/>
    <w:rsid w:val="003617A5"/>
    <w:rsid w:val="00375989"/>
    <w:rsid w:val="003852FC"/>
    <w:rsid w:val="00387F2F"/>
    <w:rsid w:val="003B2680"/>
    <w:rsid w:val="003B27D0"/>
    <w:rsid w:val="003B6CAE"/>
    <w:rsid w:val="003C2A4C"/>
    <w:rsid w:val="003C71B7"/>
    <w:rsid w:val="003D0A5B"/>
    <w:rsid w:val="003D192A"/>
    <w:rsid w:val="003D4749"/>
    <w:rsid w:val="003E43D0"/>
    <w:rsid w:val="003F5EA7"/>
    <w:rsid w:val="003F767E"/>
    <w:rsid w:val="003F7E90"/>
    <w:rsid w:val="00400F33"/>
    <w:rsid w:val="004021B0"/>
    <w:rsid w:val="00402F1A"/>
    <w:rsid w:val="004053A6"/>
    <w:rsid w:val="0041293E"/>
    <w:rsid w:val="00423648"/>
    <w:rsid w:val="00435F70"/>
    <w:rsid w:val="00442811"/>
    <w:rsid w:val="00442D5B"/>
    <w:rsid w:val="00445393"/>
    <w:rsid w:val="00466FDF"/>
    <w:rsid w:val="0046726C"/>
    <w:rsid w:val="00485277"/>
    <w:rsid w:val="00490361"/>
    <w:rsid w:val="004B02E7"/>
    <w:rsid w:val="004B0DE9"/>
    <w:rsid w:val="004D3590"/>
    <w:rsid w:val="004D525F"/>
    <w:rsid w:val="00505CA3"/>
    <w:rsid w:val="0050664B"/>
    <w:rsid w:val="005218C4"/>
    <w:rsid w:val="005260EC"/>
    <w:rsid w:val="005275CB"/>
    <w:rsid w:val="005414A4"/>
    <w:rsid w:val="00546918"/>
    <w:rsid w:val="005470AB"/>
    <w:rsid w:val="00551CA7"/>
    <w:rsid w:val="005622ED"/>
    <w:rsid w:val="00574731"/>
    <w:rsid w:val="00582328"/>
    <w:rsid w:val="00585A25"/>
    <w:rsid w:val="0059064E"/>
    <w:rsid w:val="005B283D"/>
    <w:rsid w:val="005C2664"/>
    <w:rsid w:val="005C2BFE"/>
    <w:rsid w:val="005C5281"/>
    <w:rsid w:val="005D02A4"/>
    <w:rsid w:val="005D2983"/>
    <w:rsid w:val="005D3011"/>
    <w:rsid w:val="005D38BE"/>
    <w:rsid w:val="005D4588"/>
    <w:rsid w:val="005E210E"/>
    <w:rsid w:val="00604295"/>
    <w:rsid w:val="006158A6"/>
    <w:rsid w:val="00615A25"/>
    <w:rsid w:val="006201FF"/>
    <w:rsid w:val="00626F7E"/>
    <w:rsid w:val="00632E8E"/>
    <w:rsid w:val="0063569F"/>
    <w:rsid w:val="00642BC1"/>
    <w:rsid w:val="006440DC"/>
    <w:rsid w:val="00646EC6"/>
    <w:rsid w:val="00651507"/>
    <w:rsid w:val="006516DC"/>
    <w:rsid w:val="006550CD"/>
    <w:rsid w:val="0065532A"/>
    <w:rsid w:val="0067580E"/>
    <w:rsid w:val="0068078C"/>
    <w:rsid w:val="00682555"/>
    <w:rsid w:val="00685C66"/>
    <w:rsid w:val="006A60EA"/>
    <w:rsid w:val="006A7DB2"/>
    <w:rsid w:val="006B2846"/>
    <w:rsid w:val="006F02B9"/>
    <w:rsid w:val="006F2B02"/>
    <w:rsid w:val="006F7905"/>
    <w:rsid w:val="007142F9"/>
    <w:rsid w:val="00715F60"/>
    <w:rsid w:val="0071716C"/>
    <w:rsid w:val="007202E7"/>
    <w:rsid w:val="00723362"/>
    <w:rsid w:val="00745D4A"/>
    <w:rsid w:val="00747994"/>
    <w:rsid w:val="00757F79"/>
    <w:rsid w:val="00760D4F"/>
    <w:rsid w:val="00795D53"/>
    <w:rsid w:val="007975FA"/>
    <w:rsid w:val="007C7010"/>
    <w:rsid w:val="007E4E02"/>
    <w:rsid w:val="00812F85"/>
    <w:rsid w:val="00830DDB"/>
    <w:rsid w:val="00857EE1"/>
    <w:rsid w:val="0088087A"/>
    <w:rsid w:val="00883070"/>
    <w:rsid w:val="008A57EA"/>
    <w:rsid w:val="008B0E37"/>
    <w:rsid w:val="008B3AE8"/>
    <w:rsid w:val="008D0D1D"/>
    <w:rsid w:val="008D1645"/>
    <w:rsid w:val="008D2811"/>
    <w:rsid w:val="008D72A6"/>
    <w:rsid w:val="008E10F4"/>
    <w:rsid w:val="008E4682"/>
    <w:rsid w:val="008E6AA5"/>
    <w:rsid w:val="00907379"/>
    <w:rsid w:val="00910CC7"/>
    <w:rsid w:val="00913DF0"/>
    <w:rsid w:val="0091552B"/>
    <w:rsid w:val="00915925"/>
    <w:rsid w:val="00921E82"/>
    <w:rsid w:val="00935DFA"/>
    <w:rsid w:val="00937873"/>
    <w:rsid w:val="00937F39"/>
    <w:rsid w:val="009419C5"/>
    <w:rsid w:val="00941F40"/>
    <w:rsid w:val="00952F15"/>
    <w:rsid w:val="00953721"/>
    <w:rsid w:val="00953F21"/>
    <w:rsid w:val="00970C4B"/>
    <w:rsid w:val="009726A1"/>
    <w:rsid w:val="00980550"/>
    <w:rsid w:val="009C0707"/>
    <w:rsid w:val="009C460F"/>
    <w:rsid w:val="009C5EF8"/>
    <w:rsid w:val="009D1F42"/>
    <w:rsid w:val="009D3D76"/>
    <w:rsid w:val="009D6EB9"/>
    <w:rsid w:val="009E02BD"/>
    <w:rsid w:val="009E1957"/>
    <w:rsid w:val="009E5068"/>
    <w:rsid w:val="009E5554"/>
    <w:rsid w:val="009F1DD4"/>
    <w:rsid w:val="009F204D"/>
    <w:rsid w:val="009F35A0"/>
    <w:rsid w:val="009F6FD1"/>
    <w:rsid w:val="00A02B24"/>
    <w:rsid w:val="00A1426D"/>
    <w:rsid w:val="00A51FFD"/>
    <w:rsid w:val="00A66AF4"/>
    <w:rsid w:val="00A7674C"/>
    <w:rsid w:val="00A7746A"/>
    <w:rsid w:val="00A80824"/>
    <w:rsid w:val="00A8243A"/>
    <w:rsid w:val="00AA10E8"/>
    <w:rsid w:val="00AA49FA"/>
    <w:rsid w:val="00AA4F86"/>
    <w:rsid w:val="00AB41E2"/>
    <w:rsid w:val="00AC2093"/>
    <w:rsid w:val="00AC2181"/>
    <w:rsid w:val="00AD08F0"/>
    <w:rsid w:val="00AD60DC"/>
    <w:rsid w:val="00AE4C68"/>
    <w:rsid w:val="00B03859"/>
    <w:rsid w:val="00B11660"/>
    <w:rsid w:val="00B15547"/>
    <w:rsid w:val="00B22498"/>
    <w:rsid w:val="00B227C9"/>
    <w:rsid w:val="00B24ADD"/>
    <w:rsid w:val="00B272A7"/>
    <w:rsid w:val="00B274FE"/>
    <w:rsid w:val="00B436C9"/>
    <w:rsid w:val="00B71F7F"/>
    <w:rsid w:val="00B72EAF"/>
    <w:rsid w:val="00B73F6C"/>
    <w:rsid w:val="00B769F3"/>
    <w:rsid w:val="00B84643"/>
    <w:rsid w:val="00B93B4F"/>
    <w:rsid w:val="00BA4B86"/>
    <w:rsid w:val="00BA63DC"/>
    <w:rsid w:val="00BB1CD5"/>
    <w:rsid w:val="00BB29D7"/>
    <w:rsid w:val="00BB4982"/>
    <w:rsid w:val="00BC2A0C"/>
    <w:rsid w:val="00BC2FB8"/>
    <w:rsid w:val="00BC7158"/>
    <w:rsid w:val="00BD7A43"/>
    <w:rsid w:val="00BE3E16"/>
    <w:rsid w:val="00C001A8"/>
    <w:rsid w:val="00C15A2C"/>
    <w:rsid w:val="00C27891"/>
    <w:rsid w:val="00C33034"/>
    <w:rsid w:val="00C41BAA"/>
    <w:rsid w:val="00C423F6"/>
    <w:rsid w:val="00C431EA"/>
    <w:rsid w:val="00C436ED"/>
    <w:rsid w:val="00C445B3"/>
    <w:rsid w:val="00C50472"/>
    <w:rsid w:val="00C5288B"/>
    <w:rsid w:val="00C548C9"/>
    <w:rsid w:val="00C60AF1"/>
    <w:rsid w:val="00C63028"/>
    <w:rsid w:val="00C639EB"/>
    <w:rsid w:val="00C64139"/>
    <w:rsid w:val="00C74B3E"/>
    <w:rsid w:val="00C776E4"/>
    <w:rsid w:val="00C83F55"/>
    <w:rsid w:val="00CA50CA"/>
    <w:rsid w:val="00CB5021"/>
    <w:rsid w:val="00CC1F1A"/>
    <w:rsid w:val="00CC2BDA"/>
    <w:rsid w:val="00CC719D"/>
    <w:rsid w:val="00CC7C2E"/>
    <w:rsid w:val="00CD697A"/>
    <w:rsid w:val="00CE78F3"/>
    <w:rsid w:val="00CE793E"/>
    <w:rsid w:val="00D012F9"/>
    <w:rsid w:val="00D03311"/>
    <w:rsid w:val="00D04CBF"/>
    <w:rsid w:val="00D15277"/>
    <w:rsid w:val="00D21F8F"/>
    <w:rsid w:val="00D3522B"/>
    <w:rsid w:val="00D47744"/>
    <w:rsid w:val="00D6230A"/>
    <w:rsid w:val="00D63A51"/>
    <w:rsid w:val="00D64D36"/>
    <w:rsid w:val="00D775EA"/>
    <w:rsid w:val="00D77624"/>
    <w:rsid w:val="00DB317A"/>
    <w:rsid w:val="00DE34F5"/>
    <w:rsid w:val="00DE5111"/>
    <w:rsid w:val="00DE69FF"/>
    <w:rsid w:val="00DF0E25"/>
    <w:rsid w:val="00E00839"/>
    <w:rsid w:val="00E0174C"/>
    <w:rsid w:val="00E112C3"/>
    <w:rsid w:val="00E21354"/>
    <w:rsid w:val="00E3234C"/>
    <w:rsid w:val="00E43CD8"/>
    <w:rsid w:val="00E455A8"/>
    <w:rsid w:val="00E9313B"/>
    <w:rsid w:val="00EA4356"/>
    <w:rsid w:val="00EB3C3E"/>
    <w:rsid w:val="00EB4E5F"/>
    <w:rsid w:val="00EB6AE0"/>
    <w:rsid w:val="00EB78FA"/>
    <w:rsid w:val="00EC0B82"/>
    <w:rsid w:val="00EC1C9F"/>
    <w:rsid w:val="00ED0775"/>
    <w:rsid w:val="00ED5131"/>
    <w:rsid w:val="00EF1531"/>
    <w:rsid w:val="00EF5B22"/>
    <w:rsid w:val="00F3069E"/>
    <w:rsid w:val="00F31130"/>
    <w:rsid w:val="00F4254C"/>
    <w:rsid w:val="00F602D4"/>
    <w:rsid w:val="00F65F75"/>
    <w:rsid w:val="00F66D09"/>
    <w:rsid w:val="00F84154"/>
    <w:rsid w:val="00F919D6"/>
    <w:rsid w:val="00F92530"/>
    <w:rsid w:val="00F9300B"/>
    <w:rsid w:val="00F96D2C"/>
    <w:rsid w:val="00FB2011"/>
    <w:rsid w:val="00FB6EB5"/>
    <w:rsid w:val="00FC262D"/>
    <w:rsid w:val="00FD0EAF"/>
    <w:rsid w:val="00FD568D"/>
    <w:rsid w:val="00FE0689"/>
    <w:rsid w:val="00FE5D65"/>
    <w:rsid w:val="00FF3D06"/>
    <w:rsid w:val="00FF57DC"/>
    <w:rsid w:val="00FF61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2015C"/>
  <w15:chartTrackingRefBased/>
  <w15:docId w15:val="{8AE51FD0-9A9B-4376-BF94-D2DD9DB14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15A2C"/>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C15A2C"/>
    <w:pPr>
      <w:outlineLvl w:val="0"/>
    </w:pPr>
    <w:rPr>
      <w:sz w:val="40"/>
      <w:szCs w:val="40"/>
    </w:rPr>
  </w:style>
  <w:style w:type="paragraph" w:styleId="Heading2">
    <w:name w:val="heading 2"/>
    <w:next w:val="Normal"/>
    <w:link w:val="Heading2Char"/>
    <w:uiPriority w:val="9"/>
    <w:unhideWhenUsed/>
    <w:qFormat/>
    <w:rsid w:val="00C15A2C"/>
    <w:pPr>
      <w:keepNext/>
      <w:keepLines/>
      <w:widowControl w:val="0"/>
      <w:spacing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C15A2C"/>
    <w:pPr>
      <w:keepNext/>
      <w:keepLines/>
      <w:widowControl w:val="0"/>
      <w:spacing w:after="100" w:line="360" w:lineRule="auto"/>
      <w:ind w:left="360"/>
      <w:outlineLvl w:val="2"/>
    </w:pPr>
    <w:rPr>
      <w:rFonts w:asciiTheme="majorHAnsi" w:eastAsiaTheme="majorEastAsia" w:hAnsiTheme="majorHAnsi" w:cstheme="majorBidi"/>
      <w:b/>
      <w:i/>
      <w:iCs/>
      <w:color w:val="002E69"/>
      <w:sz w:val="32"/>
      <w:szCs w:val="32"/>
    </w:rPr>
  </w:style>
  <w:style w:type="paragraph" w:styleId="Heading4">
    <w:name w:val="heading 4"/>
    <w:basedOn w:val="Normal"/>
    <w:next w:val="Normal"/>
    <w:link w:val="Heading4Char"/>
    <w:uiPriority w:val="9"/>
    <w:unhideWhenUsed/>
    <w:qFormat/>
    <w:rsid w:val="00C15A2C"/>
    <w:pPr>
      <w:widowControl w:val="0"/>
      <w:ind w:left="720"/>
      <w:outlineLvl w:val="3"/>
    </w:pPr>
    <w:rPr>
      <w:rFonts w:asciiTheme="majorHAnsi" w:hAnsiTheme="majorHAnsi"/>
      <w:b/>
      <w:sz w:val="28"/>
      <w:szCs w:val="28"/>
    </w:rPr>
  </w:style>
  <w:style w:type="paragraph" w:styleId="Heading5">
    <w:name w:val="heading 5"/>
    <w:basedOn w:val="Heading4"/>
    <w:next w:val="Normal"/>
    <w:link w:val="Heading5Char"/>
    <w:uiPriority w:val="9"/>
    <w:unhideWhenUsed/>
    <w:qFormat/>
    <w:rsid w:val="00C15A2C"/>
    <w:pPr>
      <w:ind w:left="1080"/>
      <w:outlineLvl w:val="4"/>
    </w:pPr>
    <w:rPr>
      <w:color w:val="003F7E" w:themeColor="accent1" w:themeShade="BF"/>
      <w:sz w:val="26"/>
    </w:rPr>
  </w:style>
  <w:style w:type="paragraph" w:styleId="Heading6">
    <w:name w:val="heading 6"/>
    <w:next w:val="Normal"/>
    <w:link w:val="Heading6Char"/>
    <w:uiPriority w:val="9"/>
    <w:unhideWhenUsed/>
    <w:rsid w:val="00C15A2C"/>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C15A2C"/>
    <w:pPr>
      <w:outlineLvl w:val="6"/>
    </w:pPr>
    <w:rPr>
      <w:sz w:val="24"/>
    </w:rPr>
  </w:style>
  <w:style w:type="paragraph" w:styleId="Heading8">
    <w:name w:val="heading 8"/>
    <w:basedOn w:val="Normal"/>
    <w:next w:val="Normal"/>
    <w:link w:val="Heading8Char"/>
    <w:uiPriority w:val="9"/>
    <w:semiHidden/>
    <w:unhideWhenUsed/>
    <w:qFormat/>
    <w:rsid w:val="00C15A2C"/>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A2C"/>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C15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A2C"/>
  </w:style>
  <w:style w:type="character" w:customStyle="1" w:styleId="Heading1Char">
    <w:name w:val="Heading 1 Char"/>
    <w:aliases w:val="No cover page Char"/>
    <w:basedOn w:val="DefaultParagraphFont"/>
    <w:link w:val="Heading1"/>
    <w:uiPriority w:val="9"/>
    <w:rsid w:val="00C15A2C"/>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C15A2C"/>
    <w:rPr>
      <w:rFonts w:asciiTheme="majorHAnsi" w:hAnsiTheme="majorHAnsi"/>
      <w:b/>
      <w:color w:val="0056A9"/>
      <w:sz w:val="36"/>
      <w:szCs w:val="36"/>
    </w:rPr>
  </w:style>
  <w:style w:type="character" w:customStyle="1" w:styleId="Heading3Char">
    <w:name w:val="Heading 3 Char"/>
    <w:basedOn w:val="DefaultParagraphFont"/>
    <w:link w:val="Heading3"/>
    <w:uiPriority w:val="9"/>
    <w:rsid w:val="00C15A2C"/>
    <w:rPr>
      <w:rFonts w:asciiTheme="majorHAnsi" w:eastAsiaTheme="majorEastAsia" w:hAnsiTheme="majorHAnsi" w:cstheme="majorBidi"/>
      <w:b/>
      <w:i/>
      <w:iCs/>
      <w:color w:val="002E69"/>
      <w:sz w:val="32"/>
      <w:szCs w:val="32"/>
    </w:rPr>
  </w:style>
  <w:style w:type="character" w:customStyle="1" w:styleId="Heading4Char">
    <w:name w:val="Heading 4 Char"/>
    <w:basedOn w:val="DefaultParagraphFont"/>
    <w:link w:val="Heading4"/>
    <w:uiPriority w:val="9"/>
    <w:rsid w:val="00C15A2C"/>
    <w:rPr>
      <w:rFonts w:asciiTheme="majorHAnsi" w:hAnsiTheme="majorHAnsi"/>
      <w:b/>
      <w:sz w:val="28"/>
      <w:szCs w:val="28"/>
    </w:rPr>
  </w:style>
  <w:style w:type="character" w:customStyle="1" w:styleId="Heading5Char">
    <w:name w:val="Heading 5 Char"/>
    <w:basedOn w:val="DefaultParagraphFont"/>
    <w:link w:val="Heading5"/>
    <w:uiPriority w:val="9"/>
    <w:rsid w:val="00C15A2C"/>
    <w:rPr>
      <w:rFonts w:asciiTheme="majorHAnsi" w:hAnsiTheme="majorHAnsi"/>
      <w:b/>
      <w:color w:val="003F7E" w:themeColor="accent1" w:themeShade="BF"/>
      <w:sz w:val="26"/>
      <w:szCs w:val="28"/>
    </w:rPr>
  </w:style>
  <w:style w:type="character" w:customStyle="1" w:styleId="Heading6Char">
    <w:name w:val="Heading 6 Char"/>
    <w:basedOn w:val="DefaultParagraphFont"/>
    <w:link w:val="Heading6"/>
    <w:uiPriority w:val="9"/>
    <w:rsid w:val="00C15A2C"/>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C15A2C"/>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C15A2C"/>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C15A2C"/>
    <w:rPr>
      <w:rFonts w:eastAsiaTheme="majorEastAsia" w:cstheme="majorBidi"/>
      <w:color w:val="272727" w:themeColor="text1" w:themeTint="D8"/>
      <w:szCs w:val="20"/>
    </w:rPr>
  </w:style>
  <w:style w:type="paragraph" w:customStyle="1" w:styleId="Footnote">
    <w:name w:val="Footnote"/>
    <w:basedOn w:val="Normal"/>
    <w:rsid w:val="00C15A2C"/>
    <w:rPr>
      <w:szCs w:val="24"/>
    </w:rPr>
  </w:style>
  <w:style w:type="paragraph" w:styleId="Footer">
    <w:name w:val="footer"/>
    <w:basedOn w:val="Normal"/>
    <w:link w:val="FooterChar"/>
    <w:uiPriority w:val="99"/>
    <w:unhideWhenUsed/>
    <w:rsid w:val="00C15A2C"/>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C15A2C"/>
    <w:rPr>
      <w:noProof/>
      <w:color w:val="0056A9" w:themeColor="accent1"/>
      <w:szCs w:val="20"/>
    </w:rPr>
  </w:style>
  <w:style w:type="table" w:customStyle="1" w:styleId="DSTxDOTTable">
    <w:name w:val="DS TxDOT Table"/>
    <w:basedOn w:val="TableNormal"/>
    <w:uiPriority w:val="99"/>
    <w:rsid w:val="00C15A2C"/>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Normal"/>
    <w:qFormat/>
    <w:rsid w:val="00C15A2C"/>
    <w:pPr>
      <w:spacing w:after="200" w:line="240" w:lineRule="auto"/>
    </w:pPr>
    <w:rPr>
      <w:color w:val="000000" w:themeColor="text2"/>
      <w:szCs w:val="24"/>
    </w:rPr>
  </w:style>
  <w:style w:type="paragraph" w:styleId="TOC5">
    <w:name w:val="toc 5"/>
    <w:basedOn w:val="Normal"/>
    <w:next w:val="Normal"/>
    <w:autoRedefine/>
    <w:uiPriority w:val="39"/>
    <w:unhideWhenUsed/>
    <w:rsid w:val="00C15A2C"/>
    <w:pPr>
      <w:ind w:left="960"/>
    </w:pPr>
  </w:style>
  <w:style w:type="paragraph" w:styleId="TOC1">
    <w:name w:val="toc 1"/>
    <w:basedOn w:val="Normal"/>
    <w:next w:val="Normal"/>
    <w:autoRedefine/>
    <w:uiPriority w:val="39"/>
    <w:unhideWhenUsed/>
    <w:rsid w:val="00C15A2C"/>
    <w:rPr>
      <w:color w:val="0056A9" w:themeColor="accent1"/>
    </w:rPr>
  </w:style>
  <w:style w:type="character" w:styleId="Hyperlink">
    <w:name w:val="Hyperlink"/>
    <w:basedOn w:val="DefaultParagraphFont"/>
    <w:uiPriority w:val="99"/>
    <w:unhideWhenUsed/>
    <w:rsid w:val="00C15A2C"/>
    <w:rPr>
      <w:color w:val="0056A9" w:themeColor="hyperlink"/>
      <w:u w:val="single"/>
    </w:rPr>
  </w:style>
  <w:style w:type="paragraph" w:styleId="TOCHeading">
    <w:name w:val="TOC Heading"/>
    <w:basedOn w:val="Heading1"/>
    <w:next w:val="Normal"/>
    <w:uiPriority w:val="39"/>
    <w:unhideWhenUsed/>
    <w:qFormat/>
    <w:rsid w:val="00C15A2C"/>
    <w:pPr>
      <w:tabs>
        <w:tab w:val="left" w:pos="10710"/>
      </w:tabs>
      <w:spacing w:after="200" w:line="259" w:lineRule="auto"/>
      <w:outlineLvl w:val="9"/>
    </w:pPr>
    <w:rPr>
      <w:color w:val="0056A9" w:themeColor="accent1"/>
      <w:kern w:val="0"/>
      <w:szCs w:val="32"/>
      <w14:ligatures w14:val="none"/>
    </w:rPr>
  </w:style>
  <w:style w:type="table" w:styleId="TableGrid">
    <w:name w:val="Table Grid"/>
    <w:basedOn w:val="TableNormal"/>
    <w:uiPriority w:val="39"/>
    <w:rsid w:val="00C15A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15A2C"/>
    <w:pPr>
      <w:ind w:left="480"/>
    </w:pPr>
  </w:style>
  <w:style w:type="paragraph" w:styleId="TOC2">
    <w:name w:val="toc 2"/>
    <w:basedOn w:val="Normal"/>
    <w:next w:val="Normal"/>
    <w:autoRedefine/>
    <w:uiPriority w:val="39"/>
    <w:unhideWhenUsed/>
    <w:rsid w:val="00C15A2C"/>
    <w:pPr>
      <w:ind w:left="240"/>
    </w:pPr>
  </w:style>
  <w:style w:type="paragraph" w:styleId="Header">
    <w:name w:val="header"/>
    <w:basedOn w:val="Normal"/>
    <w:link w:val="HeaderChar"/>
    <w:uiPriority w:val="99"/>
    <w:unhideWhenUsed/>
    <w:rsid w:val="00C15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A2C"/>
    <w:rPr>
      <w:szCs w:val="20"/>
    </w:rPr>
  </w:style>
  <w:style w:type="character" w:styleId="PageNumber">
    <w:name w:val="page number"/>
    <w:basedOn w:val="DefaultParagraphFont"/>
    <w:uiPriority w:val="99"/>
    <w:semiHidden/>
    <w:unhideWhenUsed/>
    <w:rsid w:val="00C15A2C"/>
  </w:style>
  <w:style w:type="paragraph" w:styleId="ListBullet">
    <w:name w:val="List Bullet"/>
    <w:next w:val="Normal"/>
    <w:uiPriority w:val="1"/>
    <w:qFormat/>
    <w:rsid w:val="00C15A2C"/>
    <w:pPr>
      <w:keepNext/>
      <w:keepLines/>
      <w:numPr>
        <w:numId w:val="30"/>
      </w:numPr>
      <w:spacing w:before="200" w:after="200" w:line="360" w:lineRule="auto"/>
      <w:contextualSpacing/>
    </w:pPr>
    <w:rPr>
      <w:rFonts w:ascii="Verdana" w:eastAsia="MS Mincho" w:hAnsi="Verdana" w:cs="Times New Roman"/>
      <w:color w:val="000000"/>
      <w:kern w:val="0"/>
      <w:szCs w:val="22"/>
      <w14:ligatures w14:val="none"/>
    </w:rPr>
  </w:style>
  <w:style w:type="paragraph" w:styleId="ListNumber">
    <w:name w:val="List Number"/>
    <w:basedOn w:val="BodyText"/>
    <w:uiPriority w:val="1"/>
    <w:qFormat/>
    <w:rsid w:val="00C15A2C"/>
    <w:pPr>
      <w:numPr>
        <w:numId w:val="1"/>
      </w:numPr>
      <w:spacing w:before="200" w:after="200"/>
    </w:pPr>
    <w:rPr>
      <w:rFonts w:ascii="Verdana" w:eastAsia="MS Mincho" w:hAnsi="Verdana" w:cs="Times New Roman"/>
      <w:color w:val="000000"/>
      <w:kern w:val="0"/>
      <w:szCs w:val="22"/>
      <w14:ligatures w14:val="none"/>
    </w:rPr>
  </w:style>
  <w:style w:type="paragraph" w:styleId="BodyText">
    <w:name w:val="Body Text"/>
    <w:basedOn w:val="Normal"/>
    <w:link w:val="BodyTextChar"/>
    <w:uiPriority w:val="99"/>
    <w:semiHidden/>
    <w:unhideWhenUsed/>
    <w:rsid w:val="00C15A2C"/>
    <w:pPr>
      <w:spacing w:after="120"/>
    </w:pPr>
  </w:style>
  <w:style w:type="character" w:customStyle="1" w:styleId="BodyTextChar">
    <w:name w:val="Body Text Char"/>
    <w:basedOn w:val="DefaultParagraphFont"/>
    <w:link w:val="BodyText"/>
    <w:uiPriority w:val="99"/>
    <w:semiHidden/>
    <w:rsid w:val="00C15A2C"/>
    <w:rPr>
      <w:szCs w:val="20"/>
    </w:rPr>
  </w:style>
  <w:style w:type="paragraph" w:customStyle="1" w:styleId="CVRTxDOTLogoSpacing">
    <w:name w:val="CVR TxDOT Logo Spacing"/>
    <w:rsid w:val="00C15A2C"/>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C15A2C"/>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C15A2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FootnoteReference">
    <w:name w:val="footnote reference"/>
    <w:basedOn w:val="DefaultParagraphFont"/>
    <w:uiPriority w:val="99"/>
    <w:unhideWhenUsed/>
    <w:rsid w:val="00C15A2C"/>
    <w:rPr>
      <w:vertAlign w:val="superscript"/>
    </w:rPr>
  </w:style>
  <w:style w:type="table" w:styleId="ListTable3-Accent1">
    <w:name w:val="List Table 3 Accent 1"/>
    <w:basedOn w:val="TableNormal"/>
    <w:uiPriority w:val="48"/>
    <w:rsid w:val="00C15A2C"/>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paragraph" w:styleId="TableofFigures">
    <w:name w:val="table of figures"/>
    <w:aliases w:val="-TOC"/>
    <w:basedOn w:val="Normal"/>
    <w:next w:val="Normal"/>
    <w:uiPriority w:val="99"/>
    <w:unhideWhenUsed/>
    <w:rsid w:val="00C15A2C"/>
    <w:pPr>
      <w:tabs>
        <w:tab w:val="right" w:leader="dot" w:pos="10790"/>
      </w:tabs>
    </w:pPr>
    <w:rPr>
      <w:noProof/>
    </w:rPr>
  </w:style>
  <w:style w:type="paragraph" w:customStyle="1" w:styleId="CoverPageSubtext">
    <w:name w:val="Cover Page Subtext"/>
    <w:qFormat/>
    <w:rsid w:val="00C15A2C"/>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C15A2C"/>
    <w:pPr>
      <w:ind w:left="720"/>
    </w:pPr>
  </w:style>
  <w:style w:type="paragraph" w:styleId="ListParagraph">
    <w:name w:val="List Paragraph"/>
    <w:basedOn w:val="Normal"/>
    <w:link w:val="ListParagraphChar"/>
    <w:uiPriority w:val="34"/>
    <w:qFormat/>
    <w:rsid w:val="00C15A2C"/>
    <w:pPr>
      <w:ind w:left="540"/>
    </w:pPr>
  </w:style>
  <w:style w:type="paragraph" w:customStyle="1" w:styleId="CaptionTable">
    <w:name w:val="Caption Table"/>
    <w:basedOn w:val="Normal"/>
    <w:qFormat/>
    <w:rsid w:val="00C15A2C"/>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C15A2C"/>
    <w:pPr>
      <w:tabs>
        <w:tab w:val="left" w:pos="8400"/>
      </w:tabs>
      <w:ind w:left="1260"/>
    </w:pPr>
    <w:rPr>
      <w:color w:val="FFFFFF" w:themeColor="background1"/>
    </w:rPr>
  </w:style>
  <w:style w:type="paragraph" w:styleId="FootnoteText">
    <w:name w:val="footnote text"/>
    <w:basedOn w:val="Normal"/>
    <w:link w:val="FootnoteTextChar"/>
    <w:uiPriority w:val="99"/>
    <w:semiHidden/>
    <w:unhideWhenUsed/>
    <w:rsid w:val="00F9300B"/>
    <w:pPr>
      <w:spacing w:after="0" w:line="240" w:lineRule="auto"/>
    </w:pPr>
    <w:rPr>
      <w:sz w:val="20"/>
    </w:rPr>
  </w:style>
  <w:style w:type="character" w:customStyle="1" w:styleId="FootnoteTextChar">
    <w:name w:val="Footnote Text Char"/>
    <w:basedOn w:val="DefaultParagraphFont"/>
    <w:link w:val="FootnoteText"/>
    <w:uiPriority w:val="99"/>
    <w:semiHidden/>
    <w:rsid w:val="00F9300B"/>
    <w:rPr>
      <w:sz w:val="20"/>
      <w:szCs w:val="20"/>
    </w:rPr>
  </w:style>
  <w:style w:type="paragraph" w:styleId="EndnoteText">
    <w:name w:val="endnote text"/>
    <w:basedOn w:val="Normal"/>
    <w:link w:val="EndnoteTextChar"/>
    <w:uiPriority w:val="99"/>
    <w:semiHidden/>
    <w:unhideWhenUsed/>
    <w:rsid w:val="00F9300B"/>
    <w:pPr>
      <w:spacing w:after="0" w:line="240" w:lineRule="auto"/>
    </w:pPr>
    <w:rPr>
      <w:sz w:val="20"/>
    </w:rPr>
  </w:style>
  <w:style w:type="character" w:customStyle="1" w:styleId="EndnoteTextChar">
    <w:name w:val="Endnote Text Char"/>
    <w:basedOn w:val="DefaultParagraphFont"/>
    <w:link w:val="EndnoteText"/>
    <w:uiPriority w:val="99"/>
    <w:semiHidden/>
    <w:rsid w:val="00F9300B"/>
    <w:rPr>
      <w:sz w:val="20"/>
      <w:szCs w:val="20"/>
    </w:rPr>
  </w:style>
  <w:style w:type="character" w:styleId="EndnoteReference">
    <w:name w:val="endnote reference"/>
    <w:basedOn w:val="DefaultParagraphFont"/>
    <w:uiPriority w:val="99"/>
    <w:semiHidden/>
    <w:unhideWhenUsed/>
    <w:rsid w:val="00F9300B"/>
    <w:rPr>
      <w:vertAlign w:val="superscript"/>
    </w:rPr>
  </w:style>
  <w:style w:type="table" w:customStyle="1" w:styleId="ATFTxDOTTable">
    <w:name w:val="ATF TxDOT Table"/>
    <w:basedOn w:val="TableNormal"/>
    <w:uiPriority w:val="99"/>
    <w:rsid w:val="00C15A2C"/>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character" w:customStyle="1" w:styleId="ListParagraphChar">
    <w:name w:val="List Paragraph Char"/>
    <w:basedOn w:val="DefaultParagraphFont"/>
    <w:link w:val="ListParagraph"/>
    <w:uiPriority w:val="34"/>
    <w:locked/>
    <w:rsid w:val="00C15A2C"/>
    <w:rPr>
      <w:szCs w:val="20"/>
    </w:rPr>
  </w:style>
  <w:style w:type="paragraph" w:customStyle="1" w:styleId="CoverPageNormal">
    <w:name w:val="Cover Page Normal"/>
    <w:qFormat/>
    <w:rsid w:val="00C15A2C"/>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customStyle="1" w:styleId="ListAlpha">
    <w:name w:val="List Alpha"/>
    <w:basedOn w:val="ListNumber"/>
    <w:next w:val="Normal"/>
    <w:rsid w:val="00C15A2C"/>
    <w:pPr>
      <w:keepNext w:val="0"/>
      <w:keepLines w:val="0"/>
      <w:numPr>
        <w:numId w:val="31"/>
      </w:numPr>
    </w:pPr>
  </w:style>
  <w:style w:type="paragraph" w:customStyle="1" w:styleId="ListBulletRevisionTable">
    <w:name w:val="List Bullet Revision Table"/>
    <w:basedOn w:val="ListBullet"/>
    <w:rsid w:val="00C15A2C"/>
    <w:pPr>
      <w:ind w:left="575"/>
    </w:pPr>
  </w:style>
  <w:style w:type="paragraph" w:customStyle="1" w:styleId="Heading3NoTOC">
    <w:name w:val="Heading 3 No TOC"/>
    <w:basedOn w:val="Heading3"/>
    <w:rsid w:val="00C15A2C"/>
    <w:pPr>
      <w:outlineLvl w:val="9"/>
    </w:pPr>
  </w:style>
  <w:style w:type="paragraph" w:customStyle="1" w:styleId="Heading4NoTOC">
    <w:name w:val="Heading 4 No TOC"/>
    <w:basedOn w:val="Heading4"/>
    <w:rsid w:val="00C15A2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ivision%20Services%20-%20Team%20Documents\Records%20Mgmt\Accessibility\00-Resources\Accessibility%20Templates\env-word-accessible-template.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ime xmlns="2ebca7cf-140a-45ee-a57c-232cbe52a914" xsi:nil="true"/>
    <TaxCatchAll xmlns="3f35f2c0-af66-4f50-9ad3-498689aa4a67" xsi:nil="true"/>
    <lcf76f155ced4ddcb4097134ff3c332f xmlns="2ebca7cf-140a-45ee-a57c-232cbe52a91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4" ma:contentTypeDescription="Create a new document." ma:contentTypeScope="" ma:versionID="a758772e86b869ec03f6c400c5674e86">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d33a9f14d2b86b21dd9f23ceb5317cd8"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F433B-7D0F-409B-8615-66E6631FD8B3}">
  <ds:schemaRefs>
    <ds:schemaRef ds:uri="http://schemas.microsoft.com/sharepoint/v3/contenttype/forms"/>
  </ds:schemaRefs>
</ds:datastoreItem>
</file>

<file path=customXml/itemProps2.xml><?xml version="1.0" encoding="utf-8"?>
<ds:datastoreItem xmlns:ds="http://schemas.openxmlformats.org/officeDocument/2006/customXml" ds:itemID="{AB9F02DA-8656-4BD8-A5E4-F6F7AB09512D}">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customXml/itemProps3.xml><?xml version="1.0" encoding="utf-8"?>
<ds:datastoreItem xmlns:ds="http://schemas.openxmlformats.org/officeDocument/2006/customXml" ds:itemID="{875F0079-79D8-4795-94DD-42AF765A9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C90A6F-B384-4748-91F7-A9CF2E650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env-word-accessible-template.dotx</Template>
  <TotalTime>62</TotalTime>
  <Pages>12</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Environmental Assessment Outline</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Assessment Outline</dc:title>
  <dc:subject>Used to prepare an EA for approval under TxDOT’s rules or under the NEPA Assignment Memorandum of Understanding with FHWA.</dc:subject>
  <dc:creator>TxDOT</dc:creator>
  <cp:keywords>620-01-tem; environmental assessent; outline</cp:keywords>
  <dc:description/>
  <cp:lastModifiedBy>Elisa Garcia</cp:lastModifiedBy>
  <cp:revision>34</cp:revision>
  <dcterms:created xsi:type="dcterms:W3CDTF">2026-05-26T16:17:00Z</dcterms:created>
  <dcterms:modified xsi:type="dcterms:W3CDTF">2026-10-30T13:51:00Z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0x010100D4CB62EFC96F3B4C9C8D33BF0C6D11BD</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xd_ProgID">
    <vt:lpwstr/>
  </property>
  <property fmtid="{D5CDD505-2E9C-101B-9397-08002B2CF9AE}" pid="8" name="TemplateUrl">
    <vt:lpwstr/>
  </property>
  <property fmtid="{D5CDD505-2E9C-101B-9397-08002B2CF9AE}" pid="9" name="xd_Signature">
    <vt:bool>false</vt:bool>
  </property>
</Properties>
</file>